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F905" w14:textId="7FA96B99" w:rsidR="00546D1D" w:rsidRPr="00E85CBD" w:rsidRDefault="005B0821" w:rsidP="00546D1D">
      <w:pPr>
        <w:rPr>
          <w:rFonts w:ascii="Source Sans Pro" w:hAnsi="Source Sans Pro" w:cs="Helvetica"/>
          <w:b/>
          <w:lang w:val="it-IT"/>
        </w:rPr>
      </w:pPr>
      <w:r w:rsidRPr="00E85CBD">
        <w:rPr>
          <w:rFonts w:ascii="Source Sans Pro" w:hAnsi="Source Sans Pro" w:cs="Helvetica"/>
          <w:b/>
          <w:lang w:val="it-IT"/>
        </w:rPr>
        <w:t>DOMANDA DI ADESIONE A FORMAZIONE DEI GENITORI CH</w:t>
      </w:r>
    </w:p>
    <w:p w14:paraId="5F7C7344" w14:textId="4E673D5B" w:rsidR="00F50B2D" w:rsidRPr="00E85CBD" w:rsidRDefault="00F50B2D" w:rsidP="00F50B2D">
      <w:pPr>
        <w:rPr>
          <w:rFonts w:ascii="Source Sans Pro" w:hAnsi="Source Sans Pro" w:cs="Helvetica"/>
          <w:bCs/>
          <w:lang w:val="it-IT"/>
        </w:rPr>
      </w:pPr>
      <w:r w:rsidRPr="00E85CBD">
        <w:rPr>
          <w:rFonts w:ascii="Source Sans Pro" w:hAnsi="Source Sans Pro" w:cs="Helvetica"/>
          <w:b/>
          <w:lang w:val="it-IT"/>
        </w:rPr>
        <w:t xml:space="preserve">Categoria </w:t>
      </w:r>
      <w:r w:rsidR="00246648" w:rsidRPr="00E85CBD">
        <w:rPr>
          <w:rFonts w:ascii="Source Sans Pro" w:hAnsi="Source Sans Pro" w:cs="Helvetica"/>
          <w:b/>
          <w:lang w:val="it-IT"/>
        </w:rPr>
        <w:t>C</w:t>
      </w:r>
      <w:r w:rsidRPr="00E85CBD">
        <w:rPr>
          <w:rFonts w:ascii="Source Sans Pro" w:hAnsi="Source Sans Pro" w:cs="Helvetica"/>
          <w:b/>
          <w:lang w:val="it-IT"/>
        </w:rPr>
        <w:t xml:space="preserve"> </w:t>
      </w:r>
      <w:r w:rsidRPr="00E85CBD">
        <w:rPr>
          <w:rFonts w:ascii="Source Sans Pro" w:hAnsi="Source Sans Pro" w:cs="Helvetica"/>
          <w:bCs/>
          <w:lang w:val="it-IT"/>
        </w:rPr>
        <w:t xml:space="preserve">(organizzazioni </w:t>
      </w:r>
      <w:r w:rsidR="00246648" w:rsidRPr="00E85CBD">
        <w:rPr>
          <w:rFonts w:ascii="Source Sans Pro" w:hAnsi="Source Sans Pro" w:cs="Helvetica"/>
          <w:bCs/>
          <w:lang w:val="it-IT"/>
        </w:rPr>
        <w:t>regionali</w:t>
      </w:r>
      <w:r w:rsidRPr="00E85CBD">
        <w:rPr>
          <w:rFonts w:ascii="Source Sans Pro" w:hAnsi="Source Sans Pro" w:cs="Helvetica"/>
          <w:bCs/>
          <w:lang w:val="it-IT"/>
        </w:rPr>
        <w:t xml:space="preserve">, </w:t>
      </w:r>
      <w:r w:rsidR="002343D4" w:rsidRPr="00E85CBD">
        <w:rPr>
          <w:rFonts w:ascii="Source Sans Pro" w:hAnsi="Source Sans Pro" w:cs="Helvetica"/>
          <w:bCs/>
          <w:lang w:val="it-IT"/>
        </w:rPr>
        <w:t>locali)</w:t>
      </w:r>
      <w:r w:rsidRPr="00E85CBD">
        <w:rPr>
          <w:rFonts w:ascii="Source Sans Pro" w:hAnsi="Source Sans Pro" w:cs="Helvetica"/>
          <w:bCs/>
          <w:lang w:val="it-IT"/>
        </w:rPr>
        <w:t xml:space="preserve"> </w:t>
      </w:r>
      <w:r w:rsidR="009A2CE7" w:rsidRPr="00E85CBD">
        <w:rPr>
          <w:rFonts w:ascii="Source Sans Pro" w:hAnsi="Source Sans Pro" w:cs="Helvetica"/>
          <w:bCs/>
          <w:lang w:val="it-IT"/>
        </w:rPr>
        <w:br/>
      </w:r>
      <w:r w:rsidR="002343D4" w:rsidRPr="00E85CBD">
        <w:rPr>
          <w:rFonts w:ascii="Source Sans Pro" w:hAnsi="Source Sans Pro" w:cs="Helvetica"/>
          <w:bCs/>
          <w:lang w:val="it-IT"/>
        </w:rPr>
        <w:t>CHF 150</w:t>
      </w:r>
      <w:r w:rsidRPr="00E85CBD">
        <w:rPr>
          <w:rFonts w:ascii="Source Sans Pro" w:hAnsi="Source Sans Pro" w:cs="Helvetica"/>
          <w:bCs/>
          <w:lang w:val="it-IT"/>
        </w:rPr>
        <w:t xml:space="preserve"> all'anno, </w:t>
      </w:r>
      <w:r w:rsidR="002343D4" w:rsidRPr="00E85CBD">
        <w:rPr>
          <w:rFonts w:ascii="Source Sans Pro" w:hAnsi="Source Sans Pro" w:cs="Helvetica"/>
          <w:bCs/>
          <w:lang w:val="it-IT"/>
        </w:rPr>
        <w:t>2</w:t>
      </w:r>
      <w:r w:rsidRPr="00E85CBD">
        <w:rPr>
          <w:rFonts w:ascii="Source Sans Pro" w:hAnsi="Source Sans Pro" w:cs="Helvetica"/>
          <w:bCs/>
          <w:lang w:val="it-IT"/>
        </w:rPr>
        <w:t xml:space="preserve"> voti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6173"/>
      </w:tblGrid>
      <w:tr w:rsidR="009E2D95" w:rsidRPr="0075124D" w14:paraId="4343FFF3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B5A4821" w14:textId="77777777" w:rsidR="00241861" w:rsidRPr="00E85CBD" w:rsidRDefault="00241861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5DEC6202" w14:textId="490F7DBA" w:rsidR="00F50B2D" w:rsidRPr="00E85CBD" w:rsidRDefault="00E07192" w:rsidP="00F50B2D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>Istituzione/Organizzazione</w:t>
            </w:r>
            <w:r w:rsidR="00F50B2D" w:rsidRPr="00E85CBD">
              <w:rPr>
                <w:rFonts w:ascii="Source Sans Pro" w:hAnsi="Source Sans Pro" w:cs="Helvetica"/>
                <w:b/>
                <w:lang w:val="it-IT"/>
              </w:rPr>
              <w:t>:</w:t>
            </w:r>
          </w:p>
          <w:p w14:paraId="08D83D43" w14:textId="3CC7F41A" w:rsidR="003F5096" w:rsidRPr="00E85CBD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6B39BE03" w14:textId="54D2C84F" w:rsidR="003F5096" w:rsidRPr="00E85CBD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5B6218" w14:textId="77777777" w:rsidR="003F5096" w:rsidRPr="00E85CBD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78450857" w14:textId="77777777" w:rsidR="003539FE" w:rsidRPr="00E85CBD" w:rsidRDefault="003539FE" w:rsidP="003539F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 xml:space="preserve">Nome, cognome della persona di contatto: </w:t>
            </w:r>
          </w:p>
          <w:p w14:paraId="2B3E8747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D8766D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</w:tr>
      <w:tr w:rsidR="009E2D95" w:rsidRPr="00E85CBD" w14:paraId="47739A88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3DB0F2D" w14:textId="77777777" w:rsidR="003539FE" w:rsidRPr="00E85CBD" w:rsidRDefault="003539FE" w:rsidP="003539FE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E85CBD">
              <w:rPr>
                <w:rFonts w:ascii="Source Sans Pro" w:hAnsi="Source Sans Pro" w:cs="Helvetica"/>
                <w:b/>
              </w:rPr>
              <w:t>Indirizzo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>:</w:t>
            </w:r>
          </w:p>
          <w:p w14:paraId="52A89A4A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933E8B8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E85CBD" w14:paraId="06B388AC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00C6B534" w14:textId="77777777" w:rsidR="008C3055" w:rsidRPr="00E85CBD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E85CBD">
              <w:rPr>
                <w:rFonts w:ascii="Source Sans Pro" w:hAnsi="Source Sans Pro" w:cs="Helvetica"/>
                <w:b/>
              </w:rPr>
              <w:t>Codice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 xml:space="preserve"> postale/</w:t>
            </w:r>
            <w:proofErr w:type="spellStart"/>
            <w:r w:rsidRPr="00E85CBD">
              <w:rPr>
                <w:rFonts w:ascii="Source Sans Pro" w:hAnsi="Source Sans Pro" w:cs="Helvetica"/>
                <w:b/>
              </w:rPr>
              <w:t>località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>:</w:t>
            </w:r>
          </w:p>
          <w:p w14:paraId="41CC2441" w14:textId="625B60D2" w:rsidR="009E2D95" w:rsidRPr="00E85CBD" w:rsidRDefault="00546D1D" w:rsidP="00A83500">
            <w:pPr>
              <w:rPr>
                <w:rFonts w:ascii="Source Sans Pro" w:hAnsi="Source Sans Pro" w:cs="Helvetica"/>
                <w:b/>
              </w:rPr>
            </w:pPr>
            <w:r w:rsidRPr="00E85CBD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4F979ECA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E85CBD" w14:paraId="6F87EC36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7478EF1" w14:textId="77777777" w:rsidR="008C3055" w:rsidRPr="00E85CBD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E85CBD">
              <w:rPr>
                <w:rFonts w:ascii="Source Sans Pro" w:hAnsi="Source Sans Pro" w:cs="Helvetica"/>
                <w:b/>
              </w:rPr>
              <w:t>Telefono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>:</w:t>
            </w:r>
          </w:p>
          <w:p w14:paraId="4974C70A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004B45C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E85CBD" w14:paraId="50A4E714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C7DB5B3" w14:textId="77777777" w:rsidR="009E2D95" w:rsidRPr="00E85CBD" w:rsidRDefault="009E2D95" w:rsidP="009E2D95">
            <w:pPr>
              <w:rPr>
                <w:rFonts w:ascii="Source Sans Pro" w:hAnsi="Source Sans Pro" w:cs="Helvetica"/>
                <w:b/>
              </w:rPr>
            </w:pPr>
            <w:r w:rsidRPr="00E85CBD">
              <w:rPr>
                <w:rFonts w:ascii="Source Sans Pro" w:hAnsi="Source Sans Pro" w:cs="Helvetica"/>
                <w:b/>
              </w:rPr>
              <w:t>E-Mail:</w:t>
            </w:r>
          </w:p>
          <w:p w14:paraId="0DB06507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43207E95" w14:textId="77777777" w:rsidR="009E2D95" w:rsidRPr="00E85CBD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</w:tbl>
    <w:p w14:paraId="6141D902" w14:textId="77777777" w:rsidR="006E59C6" w:rsidRPr="00E85CBD" w:rsidRDefault="006E59C6" w:rsidP="00616ED8">
      <w:pPr>
        <w:rPr>
          <w:rFonts w:ascii="Source Sans Pro" w:hAnsi="Source Sans Pro" w:cs="Helvetica"/>
        </w:rPr>
      </w:pPr>
    </w:p>
    <w:p w14:paraId="362F0D66" w14:textId="26CA0EBF" w:rsidR="00616ED8" w:rsidRPr="00E85CBD" w:rsidRDefault="006E59C6" w:rsidP="00616ED8">
      <w:pPr>
        <w:rPr>
          <w:rFonts w:ascii="Source Sans Pro" w:hAnsi="Source Sans Pro"/>
        </w:rPr>
      </w:pPr>
      <w:r w:rsidRPr="00E85CBD">
        <w:rPr>
          <w:rFonts w:ascii="Source Sans Pro" w:hAnsi="Source Sans Pro"/>
        </w:rPr>
        <w:t>------------------------------------------------------------------------------------------------------------------------------------</w:t>
      </w:r>
    </w:p>
    <w:p w14:paraId="107ED230" w14:textId="77777777" w:rsidR="00E07192" w:rsidRPr="00E85CBD" w:rsidRDefault="00E07192" w:rsidP="00E07192">
      <w:pPr>
        <w:rPr>
          <w:rFonts w:ascii="Source Sans Pro" w:hAnsi="Source Sans Pro" w:cs="Helvetica"/>
          <w:b/>
          <w:lang w:val="it-IT"/>
        </w:rPr>
      </w:pPr>
      <w:r w:rsidRPr="00E85CBD">
        <w:rPr>
          <w:rFonts w:ascii="Source Sans Pro" w:hAnsi="Source Sans Pro" w:cs="Helvetica"/>
          <w:b/>
          <w:lang w:val="it-IT"/>
        </w:rPr>
        <w:t xml:space="preserve">Grazie per il suo interesse a diventare membro di Formazione dei Genitori CH. </w:t>
      </w:r>
    </w:p>
    <w:p w14:paraId="6C522804" w14:textId="77777777" w:rsidR="00E07192" w:rsidRPr="00E85CBD" w:rsidRDefault="00E07192" w:rsidP="00E07192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>I membri di Formazione dei Genitori CH possono essere organizzazioni che si dedicano all'attuazione, alla promozione o allo sviluppo della formazione dei genitori e che riconoscono gli statuti e gli obiettivi di Formazione dei Genitori CH.</w:t>
      </w:r>
    </w:p>
    <w:p w14:paraId="26D62494" w14:textId="77777777" w:rsidR="00E07192" w:rsidRPr="00E85CBD" w:rsidRDefault="00E07192" w:rsidP="00E07192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 xml:space="preserve">La formazione dei genitori comprende offerte e forme educative per tutte le fasi della vita familiare ed è rivolta a tutte le forme di famiglia. Sulla base dei bisogni della famiglia e tenendo conto delle risorse del sistema familiare, vengono avviati processi di riflessione e apprendimento attraverso una guida professionale. La formazione dei genitori supporta i genitori nelle questioni relative alla gestione delle relazioni, all'educazione e alla vita familiare quotidiana. L'attenzione è rivolta alla promozione associata dello sviluppo cognitivo, emotivo, sociale e fisico dei bambini e dei giovani, nonché al benessere del bambino. </w:t>
      </w:r>
    </w:p>
    <w:p w14:paraId="004616D0" w14:textId="77777777" w:rsidR="00E07192" w:rsidRPr="00E85CBD" w:rsidRDefault="00E07192" w:rsidP="00E07192">
      <w:pPr>
        <w:jc w:val="both"/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>Formazione dei Genitori CH influenza le condizioni politiche e sociali che danno forma alla vita familiare.</w:t>
      </w:r>
    </w:p>
    <w:p w14:paraId="1BE5E343" w14:textId="77777777" w:rsidR="00E07192" w:rsidRPr="00E85CBD" w:rsidRDefault="00E07192" w:rsidP="00E07192">
      <w:pPr>
        <w:rPr>
          <w:rFonts w:ascii="Source Sans Pro" w:hAnsi="Source Sans Pro" w:cs="Helvetica"/>
          <w:b/>
          <w:lang w:val="it-IT"/>
        </w:rPr>
      </w:pPr>
      <w:r w:rsidRPr="00E85CBD">
        <w:rPr>
          <w:rFonts w:ascii="Source Sans Pro" w:hAnsi="Source Sans Pro" w:cs="Helvetica"/>
          <w:b/>
          <w:lang w:val="it-IT"/>
        </w:rPr>
        <w:t>Diventando membri di Formazione dei Genitori CH, sostenete lo sviluppo della formazione dei genitori in Svizzera e beneficiate dei servizi di Formazione dei Genitori CH.</w:t>
      </w:r>
    </w:p>
    <w:p w14:paraId="38ACC76E" w14:textId="77777777" w:rsidR="00E07192" w:rsidRDefault="00E07192" w:rsidP="00E07192">
      <w:pPr>
        <w:rPr>
          <w:rFonts w:ascii="Source Sans Pro" w:hAnsi="Source Sans Pro" w:cs="Helvetica"/>
          <w:b/>
          <w:lang w:val="it-IT"/>
        </w:rPr>
      </w:pPr>
      <w:r w:rsidRPr="00E85CBD">
        <w:rPr>
          <w:rFonts w:ascii="Source Sans Pro" w:hAnsi="Source Sans Pro" w:cs="Helvetica"/>
          <w:b/>
          <w:lang w:val="it-IT"/>
        </w:rPr>
        <w:t xml:space="preserve">Al fine di esaminare la vostra domanda in conformità con lo statuto, vi chiediamo le seguenti informazioni, che saranno trattate in modo confidenziale: </w:t>
      </w:r>
    </w:p>
    <w:p w14:paraId="4B5B728D" w14:textId="77777777" w:rsidR="00E85CBD" w:rsidRDefault="00E85CBD" w:rsidP="00E07192">
      <w:pPr>
        <w:rPr>
          <w:rFonts w:ascii="Source Sans Pro" w:hAnsi="Source Sans Pro" w:cs="Helvetica"/>
          <w:b/>
          <w:lang w:val="it-IT"/>
        </w:rPr>
      </w:pPr>
    </w:p>
    <w:p w14:paraId="3C977462" w14:textId="77777777" w:rsidR="00E85CBD" w:rsidRDefault="00E85CBD" w:rsidP="00E07192">
      <w:pPr>
        <w:rPr>
          <w:rFonts w:ascii="Source Sans Pro" w:hAnsi="Source Sans Pro" w:cs="Helvetica"/>
          <w:b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85CBD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E85CBD" w:rsidRDefault="00050275" w:rsidP="00050275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8C2F41" w14:textId="77777777" w:rsidR="00E07192" w:rsidRPr="00E85CBD" w:rsidRDefault="00E07192" w:rsidP="00E85CBD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>In che modo la vostra organizzazione si dedica all'erogazione, alla promozione e allo sviluppo della formazione dei genitori? Da quando?</w:t>
            </w:r>
          </w:p>
          <w:p w14:paraId="241C8EF6" w14:textId="77777777" w:rsidR="00050275" w:rsidRPr="00E85CBD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</w:tc>
      </w:tr>
    </w:tbl>
    <w:p w14:paraId="3B5F60A8" w14:textId="3EC7EAF3" w:rsidR="009E2D95" w:rsidRPr="00E85CBD" w:rsidRDefault="009E2D95" w:rsidP="00616ED8">
      <w:pPr>
        <w:rPr>
          <w:rFonts w:ascii="Source Sans Pro" w:hAnsi="Source Sans Pro"/>
          <w:b/>
          <w:lang w:val="it-IT"/>
        </w:rPr>
      </w:pPr>
    </w:p>
    <w:p w14:paraId="168D32A3" w14:textId="77777777" w:rsidR="009A2CE7" w:rsidRPr="00E85CBD" w:rsidRDefault="009A2CE7" w:rsidP="00616ED8">
      <w:pPr>
        <w:rPr>
          <w:rFonts w:ascii="Source Sans Pro" w:hAnsi="Source Sans Pro"/>
          <w:b/>
          <w:lang w:val="it-IT"/>
        </w:rPr>
      </w:pPr>
    </w:p>
    <w:p w14:paraId="60B1651B" w14:textId="77777777" w:rsidR="0008553B" w:rsidRPr="00E85CBD" w:rsidRDefault="0008553B" w:rsidP="00616ED8">
      <w:pPr>
        <w:rPr>
          <w:rFonts w:ascii="Source Sans Pro" w:hAnsi="Source Sans Pro"/>
          <w:b/>
          <w:lang w:val="it-IT"/>
        </w:rPr>
      </w:pPr>
    </w:p>
    <w:p w14:paraId="41C4EBCB" w14:textId="77777777" w:rsidR="006E59C6" w:rsidRPr="00E85CBD" w:rsidRDefault="006E59C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E85CBD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E85CBD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  <w:p w14:paraId="1EB43587" w14:textId="77777777" w:rsidR="00E07192" w:rsidRPr="00E85CBD" w:rsidRDefault="00E07192" w:rsidP="00E85CBD">
            <w:pPr>
              <w:rPr>
                <w:rFonts w:ascii="Source Sans Pro" w:hAnsi="Source Sans Pro" w:cs="Helvetica"/>
                <w:b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 xml:space="preserve">Qual è la missione dell'istituzione/organizzazione? </w:t>
            </w:r>
            <w:proofErr w:type="spellStart"/>
            <w:r w:rsidRPr="00E85CBD">
              <w:rPr>
                <w:rFonts w:ascii="Source Sans Pro" w:hAnsi="Source Sans Pro" w:cs="Helvetica"/>
                <w:b/>
              </w:rPr>
              <w:t>Quali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 xml:space="preserve"> </w:t>
            </w:r>
            <w:proofErr w:type="spellStart"/>
            <w:r w:rsidRPr="00E85CBD">
              <w:rPr>
                <w:rFonts w:ascii="Source Sans Pro" w:hAnsi="Source Sans Pro" w:cs="Helvetica"/>
                <w:b/>
              </w:rPr>
              <w:t>obiettivi</w:t>
            </w:r>
            <w:proofErr w:type="spellEnd"/>
            <w:r w:rsidRPr="00E85CBD">
              <w:rPr>
                <w:rFonts w:ascii="Source Sans Pro" w:hAnsi="Source Sans Pro" w:cs="Helvetica"/>
                <w:b/>
              </w:rPr>
              <w:t>?</w:t>
            </w:r>
          </w:p>
          <w:p w14:paraId="6B78254B" w14:textId="77777777" w:rsidR="00050275" w:rsidRPr="00E85CBD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6AC9CA2" w14:textId="12BF9C09" w:rsidR="006E59C6" w:rsidRPr="00E85CBD" w:rsidRDefault="006E59C6" w:rsidP="00616ED8">
      <w:pPr>
        <w:rPr>
          <w:rFonts w:ascii="Source Sans Pro" w:hAnsi="Source Sans Pro"/>
          <w:b/>
          <w:lang w:val="it-IT"/>
        </w:rPr>
      </w:pPr>
    </w:p>
    <w:p w14:paraId="5BD1D298" w14:textId="10809BF9" w:rsidR="008D3B91" w:rsidRPr="00E85CBD" w:rsidRDefault="008D3B91" w:rsidP="00616ED8">
      <w:pPr>
        <w:rPr>
          <w:rFonts w:ascii="Source Sans Pro" w:hAnsi="Source Sans Pro"/>
          <w:b/>
          <w:lang w:val="it-IT"/>
        </w:rPr>
      </w:pPr>
    </w:p>
    <w:p w14:paraId="3E6334DB" w14:textId="77777777" w:rsidR="009A2CE7" w:rsidRPr="00E85CBD" w:rsidRDefault="009A2CE7" w:rsidP="00C11536">
      <w:pPr>
        <w:rPr>
          <w:rFonts w:ascii="Source Sans Pro" w:hAnsi="Source Sans Pro" w:cs="Helvetica"/>
          <w:lang w:val="it-IT"/>
        </w:rPr>
      </w:pPr>
    </w:p>
    <w:p w14:paraId="4845E340" w14:textId="77777777" w:rsidR="009A2CE7" w:rsidRPr="00E85CBD" w:rsidRDefault="009A2CE7" w:rsidP="00C11536">
      <w:pPr>
        <w:rPr>
          <w:rFonts w:ascii="Source Sans Pro" w:hAnsi="Source Sans Pro" w:cs="Helvetica"/>
          <w:lang w:val="it-IT"/>
        </w:rPr>
      </w:pPr>
    </w:p>
    <w:p w14:paraId="56B64B0D" w14:textId="77777777" w:rsidR="00795BB4" w:rsidRPr="00E85CBD" w:rsidRDefault="00795BB4" w:rsidP="00795BB4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 xml:space="preserve">Si prega di allegare alla domanda i seguenti documenti: </w:t>
      </w:r>
    </w:p>
    <w:p w14:paraId="2A6A1AB3" w14:textId="77777777" w:rsidR="00795BB4" w:rsidRPr="00E85CBD" w:rsidRDefault="00795BB4" w:rsidP="00795BB4">
      <w:pPr>
        <w:pStyle w:val="Listenabsatz"/>
        <w:numPr>
          <w:ilvl w:val="0"/>
          <w:numId w:val="9"/>
        </w:num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 xml:space="preserve">dichiarazione di missione </w:t>
      </w:r>
    </w:p>
    <w:p w14:paraId="438F0ADC" w14:textId="77777777" w:rsidR="00795BB4" w:rsidRPr="00E85CBD" w:rsidRDefault="00795BB4" w:rsidP="00795BB4">
      <w:pPr>
        <w:pStyle w:val="Listenabsatz"/>
        <w:numPr>
          <w:ilvl w:val="0"/>
          <w:numId w:val="9"/>
        </w:num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 xml:space="preserve">relazione annuale attuale </w:t>
      </w:r>
    </w:p>
    <w:p w14:paraId="3056014E" w14:textId="77777777" w:rsidR="00D42019" w:rsidRPr="00E85CBD" w:rsidRDefault="00D42019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85CBD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E85CBD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313998D7" w14:textId="018C9369" w:rsidR="00E07192" w:rsidRPr="00E85CBD" w:rsidRDefault="00E07192" w:rsidP="00E85CBD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>Statuti Formazione dei Genitori CH</w:t>
            </w:r>
          </w:p>
          <w:p w14:paraId="21062C88" w14:textId="77777777" w:rsidR="00050275" w:rsidRPr="00E85CBD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0291825" w14:textId="77777777" w:rsidR="00050275" w:rsidRPr="00E85CBD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3756A903" w14:textId="77777777" w:rsidR="001F59AA" w:rsidRPr="00D70803" w:rsidRDefault="001F59AA" w:rsidP="001F59AA">
      <w:pPr>
        <w:rPr>
          <w:rFonts w:ascii="Source Sans Pro" w:hAnsi="Source Sans Pro" w:cs="Helvetica"/>
          <w:lang w:val="it-IT"/>
        </w:rPr>
      </w:pPr>
      <w:r w:rsidRPr="00D70803">
        <w:rPr>
          <w:rFonts w:ascii="Source Sans Pro" w:hAnsi="Source Sans Pro" w:cs="Helvetica"/>
          <w:lang w:val="it-IT"/>
        </w:rPr>
        <w:t xml:space="preserve">Gli statuti di Formazione dei Genitori CH sono disponibili </w:t>
      </w:r>
      <w:hyperlink r:id="rId11" w:history="1">
        <w:r w:rsidRPr="00D70803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>
        <w:rPr>
          <w:rStyle w:val="Hyperlink"/>
          <w:rFonts w:ascii="Source Sans Pro" w:hAnsi="Source Sans Pro" w:cs="Helvetica"/>
          <w:lang w:val="it-IT"/>
        </w:rPr>
        <w:t>.</w:t>
      </w:r>
      <w:r w:rsidRPr="00D70803">
        <w:rPr>
          <w:rFonts w:ascii="Source Sans Pro" w:hAnsi="Source Sans Pro" w:cs="Helvetica"/>
          <w:lang w:val="it-IT"/>
        </w:rPr>
        <w:t xml:space="preserve"> </w:t>
      </w:r>
    </w:p>
    <w:p w14:paraId="08DBD8E7" w14:textId="77777777" w:rsidR="00E07192" w:rsidRPr="00E85CBD" w:rsidRDefault="00E07192" w:rsidP="00E07192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>Firmando la domanda di adesione confermate che la vostra istituzione/organizzazione accetta gli statuti di Formazione dei Genitori CH.</w:t>
      </w:r>
    </w:p>
    <w:p w14:paraId="409FBEF4" w14:textId="77777777" w:rsidR="00986A30" w:rsidRPr="00E85CBD" w:rsidRDefault="00986A30" w:rsidP="006D4BF0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75124D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508555DB" w14:textId="77777777" w:rsidR="00E07192" w:rsidRPr="00E85CBD" w:rsidRDefault="00E07192" w:rsidP="00E07192">
            <w:pPr>
              <w:rPr>
                <w:rFonts w:ascii="Source Sans Pro" w:hAnsi="Source Sans Pro"/>
                <w:b/>
                <w:lang w:val="it-IT"/>
              </w:rPr>
            </w:pPr>
          </w:p>
          <w:p w14:paraId="263B868E" w14:textId="360EDD45" w:rsidR="00E07192" w:rsidRPr="00E85CBD" w:rsidRDefault="00E07192" w:rsidP="00E85CBD">
            <w:pPr>
              <w:rPr>
                <w:rFonts w:ascii="Source Sans Pro" w:hAnsi="Source Sans Pro" w:cs="Helvetica"/>
                <w:b/>
                <w:lang w:val="it-IT"/>
              </w:rPr>
            </w:pPr>
            <w:r w:rsidRPr="00E85CBD">
              <w:rPr>
                <w:rFonts w:ascii="Source Sans Pro" w:hAnsi="Source Sans Pro" w:cs="Helvetica"/>
                <w:b/>
                <w:lang w:val="it-IT"/>
              </w:rPr>
              <w:t>Obiettivi di Formazione dei Genitori CH</w:t>
            </w:r>
          </w:p>
          <w:p w14:paraId="7EB72868" w14:textId="77777777" w:rsidR="00050275" w:rsidRPr="00E85CBD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DD5E33A" w14:textId="77777777" w:rsidR="00050275" w:rsidRPr="00E85CBD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6895C35D" w14:textId="77777777" w:rsidR="00370CA4" w:rsidRPr="00D70803" w:rsidRDefault="00370CA4" w:rsidP="00370CA4">
      <w:pPr>
        <w:rPr>
          <w:rFonts w:ascii="Source Sans Pro" w:hAnsi="Source Sans Pro" w:cs="Helvetica"/>
          <w:lang w:val="it-IT"/>
        </w:rPr>
      </w:pPr>
      <w:r w:rsidRPr="00D70803">
        <w:rPr>
          <w:rFonts w:ascii="Source Sans Pro" w:hAnsi="Source Sans Pro" w:cs="Helvetica"/>
          <w:lang w:val="it-IT"/>
        </w:rPr>
        <w:t xml:space="preserve">Gli obiettivi di Formazione dei Genitori CH si trovano </w:t>
      </w:r>
      <w:hyperlink r:id="rId12" w:history="1">
        <w:r w:rsidRPr="00D70803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>
        <w:rPr>
          <w:rStyle w:val="Hyperlink"/>
          <w:rFonts w:ascii="Source Sans Pro" w:hAnsi="Source Sans Pro" w:cs="Helvetica"/>
          <w:lang w:val="it-IT"/>
        </w:rPr>
        <w:t>.</w:t>
      </w:r>
    </w:p>
    <w:p w14:paraId="2F810740" w14:textId="1F3EC936" w:rsidR="00E07192" w:rsidRPr="00E85CBD" w:rsidRDefault="00E07192" w:rsidP="00E07192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>Firmando la domanda di adesione, confermate che la vostra istituzione/organizzazione riconosce gli obiettivi di Formazione dei Genitori CH.</w:t>
      </w:r>
    </w:p>
    <w:p w14:paraId="46B9CF58" w14:textId="61543BAF" w:rsidR="00C24C36" w:rsidRPr="00E85CBD" w:rsidRDefault="00C24C36" w:rsidP="00E07192">
      <w:pPr>
        <w:rPr>
          <w:rFonts w:ascii="Source Sans Pro" w:hAnsi="Source Sans Pro" w:cs="Helvetica"/>
          <w:lang w:val="it-IT"/>
        </w:rPr>
      </w:pPr>
    </w:p>
    <w:p w14:paraId="778284CF" w14:textId="77777777" w:rsidR="00C24C36" w:rsidRPr="00E85CBD" w:rsidRDefault="00C24C36" w:rsidP="00E07192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75124D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E85CBD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6605D7B4" w14:textId="41968491" w:rsidR="00E07192" w:rsidRPr="00370CA4" w:rsidRDefault="00E07192" w:rsidP="00370CA4">
            <w:pPr>
              <w:rPr>
                <w:rFonts w:ascii="Source Sans Pro" w:hAnsi="Source Sans Pro" w:cs="Helvetica"/>
                <w:b/>
                <w:lang w:val="it-IT"/>
              </w:rPr>
            </w:pPr>
            <w:r w:rsidRPr="00370CA4">
              <w:rPr>
                <w:rFonts w:ascii="Source Sans Pro" w:hAnsi="Source Sans Pro" w:cs="Helvetica"/>
                <w:b/>
                <w:lang w:val="it-IT"/>
              </w:rPr>
              <w:t>Criteri di qualità per Formazione dei Genitori CH</w:t>
            </w:r>
          </w:p>
          <w:p w14:paraId="4837644D" w14:textId="77777777" w:rsidR="00050275" w:rsidRPr="00E85CBD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813C0D4" w14:textId="77777777" w:rsidR="00050275" w:rsidRPr="00E85CBD" w:rsidRDefault="00050275" w:rsidP="00616ED8">
      <w:pPr>
        <w:rPr>
          <w:rFonts w:ascii="Source Sans Pro" w:hAnsi="Source Sans Pro"/>
          <w:sz w:val="10"/>
          <w:szCs w:val="10"/>
          <w:lang w:val="it-IT"/>
        </w:rPr>
      </w:pPr>
    </w:p>
    <w:p w14:paraId="0BFA6D87" w14:textId="492C042E" w:rsidR="00736307" w:rsidRPr="00D70803" w:rsidRDefault="003B24B9" w:rsidP="00736307">
      <w:pPr>
        <w:rPr>
          <w:rFonts w:ascii="Source Sans Pro" w:hAnsi="Source Sans Pro" w:cs="Helvetica"/>
          <w:lang w:val="it-IT"/>
        </w:rPr>
      </w:pPr>
      <w:r w:rsidRPr="00500818">
        <w:rPr>
          <w:rFonts w:ascii="Source Sans Pro" w:hAnsi="Source Sans Pro" w:cs="Helvetica"/>
          <w:lang w:val="it-IT"/>
        </w:rPr>
        <w:t>Prendere conoscenza dei</w:t>
      </w:r>
      <w:r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Pr="00E30FB3">
          <w:rPr>
            <w:rStyle w:val="Hyperlink"/>
            <w:rFonts w:ascii="Source Sans Pro" w:hAnsi="Source Sans Pro" w:cs="Helvetica"/>
            <w:lang w:val="it-IT"/>
          </w:rPr>
          <w:t>criteri di qualità</w:t>
        </w:r>
      </w:hyperlink>
      <w:r w:rsidRPr="00500818">
        <w:rPr>
          <w:rFonts w:ascii="Source Sans Pro" w:hAnsi="Source Sans Pro" w:cs="Helvetica"/>
          <w:lang w:val="it-IT"/>
        </w:rPr>
        <w:t xml:space="preserve"> di Formazione dei Genitori CH.</w:t>
      </w:r>
    </w:p>
    <w:p w14:paraId="68AD1626" w14:textId="7C8F7B81" w:rsidR="00C4348D" w:rsidRPr="00E85CBD" w:rsidRDefault="00C4348D" w:rsidP="00C4348D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 xml:space="preserve">Firmando il modulo di iscrizione, confermi che la tua organizzazione accetta i criteri di qualità di Formazione dei </w:t>
      </w:r>
      <w:r w:rsidR="00986A30" w:rsidRPr="00E85CBD">
        <w:rPr>
          <w:rFonts w:ascii="Source Sans Pro" w:hAnsi="Source Sans Pro" w:cs="Helvetica"/>
          <w:lang w:val="it-IT"/>
        </w:rPr>
        <w:t>G</w:t>
      </w:r>
      <w:r w:rsidRPr="00E85CBD">
        <w:rPr>
          <w:rFonts w:ascii="Source Sans Pro" w:hAnsi="Source Sans Pro" w:cs="Helvetica"/>
          <w:lang w:val="it-IT"/>
        </w:rPr>
        <w:t>enitori CH.</w:t>
      </w:r>
    </w:p>
    <w:p w14:paraId="2781FAC7" w14:textId="77777777" w:rsidR="00986A30" w:rsidRPr="00E85CBD" w:rsidRDefault="00986A30" w:rsidP="00C4348D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85CBD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36932EA2" w14:textId="44962684" w:rsidR="00050275" w:rsidRPr="00E85CBD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4F506574" w14:textId="77777777" w:rsidR="0045677D" w:rsidRPr="00E85CBD" w:rsidRDefault="0045677D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52208B38" w14:textId="3A901167" w:rsidR="00E07192" w:rsidRPr="00736307" w:rsidRDefault="00E07192" w:rsidP="0073630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736307">
              <w:rPr>
                <w:rFonts w:ascii="Source Sans Pro" w:hAnsi="Source Sans Pro" w:cs="Helvetica"/>
                <w:b/>
                <w:lang w:val="it-IT"/>
              </w:rPr>
              <w:t>Convenzione europea dei diritti dell’uomo</w:t>
            </w:r>
          </w:p>
          <w:p w14:paraId="4F08B48D" w14:textId="7DA271F2" w:rsidR="00050275" w:rsidRPr="00E85CBD" w:rsidRDefault="0045677D" w:rsidP="00616ED8">
            <w:pPr>
              <w:rPr>
                <w:rFonts w:ascii="Source Sans Pro" w:hAnsi="Source Sans Pro"/>
                <w:lang w:val="fr-CH"/>
              </w:rPr>
            </w:pPr>
            <w:r w:rsidRPr="00E85CBD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</w:p>
        </w:tc>
      </w:tr>
    </w:tbl>
    <w:p w14:paraId="4746274A" w14:textId="77777777" w:rsidR="00241861" w:rsidRPr="00E85CBD" w:rsidRDefault="00241861" w:rsidP="00616ED8">
      <w:pPr>
        <w:rPr>
          <w:rFonts w:ascii="Source Sans Pro" w:hAnsi="Source Sans Pro"/>
          <w:sz w:val="10"/>
          <w:szCs w:val="10"/>
          <w:lang w:val="fr-CH"/>
        </w:rPr>
      </w:pPr>
    </w:p>
    <w:p w14:paraId="0979CC3A" w14:textId="77777777" w:rsidR="00483B83" w:rsidRPr="00740FE6" w:rsidRDefault="00483B83" w:rsidP="00483B83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4" w:history="1">
        <w:r w:rsidRPr="00BD71EC">
          <w:rPr>
            <w:rStyle w:val="Hyperlink"/>
            <w:rFonts w:ascii="Source Sans Pro" w:hAnsi="Source Sans Pro" w:cs="Helvetica"/>
            <w:lang w:val="it-IT"/>
          </w:rPr>
          <w:t>Convenzione Europea dei Diritti dell’Uomo (CEDU)</w:t>
        </w:r>
      </w:hyperlink>
      <w:r w:rsidRPr="00740FE6">
        <w:rPr>
          <w:rFonts w:ascii="Source Sans Pro" w:hAnsi="Source Sans Pro" w:cs="Helvetica"/>
          <w:lang w:val="it-IT"/>
        </w:rPr>
        <w:t>.</w:t>
      </w:r>
    </w:p>
    <w:p w14:paraId="62B0FFE0" w14:textId="209C87BE" w:rsidR="00795BB4" w:rsidRPr="00E85CBD" w:rsidRDefault="00483B83" w:rsidP="00483B83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Firmando la domanda di adesione, confermate allo stesso tempo di accettare la Convenzione Europea dei Diritti dell’Uomo (CEDU).</w:t>
      </w:r>
      <w:r w:rsidR="00795BB4" w:rsidRPr="00E85CBD">
        <w:rPr>
          <w:rFonts w:ascii="Source Sans Pro" w:hAnsi="Source Sans Pro" w:cs="Helvetica"/>
          <w:lang w:val="it-IT"/>
        </w:rPr>
        <w:t xml:space="preserve"> </w:t>
      </w:r>
    </w:p>
    <w:p w14:paraId="713CC8EC" w14:textId="77777777" w:rsidR="00986A30" w:rsidRPr="00E85CBD" w:rsidRDefault="00986A30" w:rsidP="00A87C91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75124D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E85CBD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55D089A" w14:textId="20649205" w:rsidR="00795BB4" w:rsidRPr="00736307" w:rsidRDefault="00795BB4" w:rsidP="0073630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736307">
              <w:rPr>
                <w:rFonts w:ascii="Source Sans Pro" w:hAnsi="Source Sans Pro" w:cs="Helvetica"/>
                <w:b/>
                <w:lang w:val="it-IT"/>
              </w:rPr>
              <w:t>Convenzione ONU sui diritti dell'infanzia e dell'adolescenza</w:t>
            </w:r>
          </w:p>
          <w:p w14:paraId="417D0A7B" w14:textId="77777777" w:rsidR="00050275" w:rsidRPr="00E85CBD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C720034" w14:textId="77777777" w:rsidR="00241861" w:rsidRPr="00E85CBD" w:rsidRDefault="00241861" w:rsidP="004D418C">
      <w:pPr>
        <w:rPr>
          <w:rFonts w:ascii="Source Sans Pro" w:hAnsi="Source Sans Pro"/>
          <w:sz w:val="10"/>
          <w:szCs w:val="10"/>
          <w:lang w:val="it-IT"/>
        </w:rPr>
      </w:pPr>
    </w:p>
    <w:p w14:paraId="0FF1EC8F" w14:textId="77777777" w:rsidR="003F0FB2" w:rsidRDefault="003F0FB2" w:rsidP="003F0FB2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>
        <w:rPr>
          <w:rFonts w:ascii="Source Sans Pro" w:hAnsi="Source Sans Pro" w:cs="Helvetica"/>
          <w:lang w:val="it-IT"/>
        </w:rPr>
        <w:t>.</w:t>
      </w:r>
      <w:r w:rsidRPr="00492D3B">
        <w:rPr>
          <w:rFonts w:ascii="Source Sans Pro" w:hAnsi="Source Sans Pro" w:cs="Helvetica"/>
          <w:lang w:val="it-IT"/>
        </w:rPr>
        <w:t xml:space="preserve"> </w:t>
      </w:r>
    </w:p>
    <w:p w14:paraId="05055C06" w14:textId="4F0CE31E" w:rsidR="00795BB4" w:rsidRPr="00E85CBD" w:rsidRDefault="003F0FB2" w:rsidP="003F0FB2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27BE2773" w14:textId="77777777" w:rsidR="00F75894" w:rsidRPr="00736307" w:rsidRDefault="00F75894" w:rsidP="00F75894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5894" w:rsidRPr="0075124D" w14:paraId="09BE2A51" w14:textId="77777777" w:rsidTr="00441C9B">
        <w:tc>
          <w:tcPr>
            <w:tcW w:w="9062" w:type="dxa"/>
            <w:shd w:val="clear" w:color="auto" w:fill="D9E2F3" w:themeFill="accent1" w:themeFillTint="33"/>
          </w:tcPr>
          <w:p w14:paraId="05AEA42F" w14:textId="2A87C940" w:rsidR="00795BB4" w:rsidRPr="00736307" w:rsidRDefault="00795BB4" w:rsidP="00736307">
            <w:pPr>
              <w:rPr>
                <w:rFonts w:ascii="Source Sans Pro" w:hAnsi="Source Sans Pro" w:cs="Helvetica"/>
                <w:b/>
                <w:lang w:val="it-IT"/>
              </w:rPr>
            </w:pPr>
            <w:r w:rsidRPr="00736307">
              <w:rPr>
                <w:rFonts w:ascii="Source Sans Pro" w:hAnsi="Source Sans Pro" w:cs="Helvetica"/>
                <w:b/>
                <w:lang w:val="it-IT"/>
              </w:rPr>
              <w:t>Possiamo pubblicare il nome della vostra organizzazione nella newsletter di Formazione dei Genitori CH alla voce "nuovi membri"?</w:t>
            </w:r>
          </w:p>
          <w:p w14:paraId="1A7EB3A3" w14:textId="77777777" w:rsidR="00F75894" w:rsidRPr="00E85CBD" w:rsidRDefault="00F75894" w:rsidP="00441C9B">
            <w:pPr>
              <w:rPr>
                <w:rFonts w:ascii="Source Sans Pro" w:hAnsi="Source Sans Pro" w:cs="Helvetica"/>
                <w:lang w:val="it-IT"/>
              </w:rPr>
            </w:pPr>
          </w:p>
        </w:tc>
      </w:tr>
    </w:tbl>
    <w:p w14:paraId="5F6A1E72" w14:textId="77777777" w:rsidR="00F75894" w:rsidRPr="00E85CBD" w:rsidRDefault="00F75894" w:rsidP="00F75894">
      <w:pPr>
        <w:rPr>
          <w:rFonts w:ascii="Source Sans Pro" w:hAnsi="Source Sans Pro"/>
          <w:sz w:val="10"/>
          <w:szCs w:val="10"/>
          <w:lang w:val="it-IT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F75894" w:rsidRPr="00E85CBD" w14:paraId="1E6FFDF0" w14:textId="77777777" w:rsidTr="00441C9B">
        <w:tc>
          <w:tcPr>
            <w:tcW w:w="284" w:type="dxa"/>
          </w:tcPr>
          <w:p w14:paraId="051EDE06" w14:textId="77777777" w:rsidR="00F75894" w:rsidRPr="00E85CBD" w:rsidRDefault="00F75894" w:rsidP="00441C9B">
            <w:pPr>
              <w:rPr>
                <w:rFonts w:ascii="Source Sans Pro" w:hAnsi="Source Sans Pro" w:cs="Helvetica"/>
                <w:lang w:val="it-IT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0C384128" w14:textId="03F60582" w:rsidR="00F75894" w:rsidRPr="00E85CBD" w:rsidRDefault="0048200E" w:rsidP="00441C9B">
            <w:pPr>
              <w:rPr>
                <w:rFonts w:ascii="Source Sans Pro" w:hAnsi="Source Sans Pro" w:cs="Helvetica"/>
              </w:rPr>
            </w:pPr>
            <w:r w:rsidRPr="00E85CBD">
              <w:rPr>
                <w:rFonts w:ascii="Source Sans Pro" w:hAnsi="Source Sans Pro" w:cs="Helvetica"/>
              </w:rPr>
              <w:t>Si</w:t>
            </w:r>
          </w:p>
        </w:tc>
        <w:tc>
          <w:tcPr>
            <w:tcW w:w="285" w:type="dxa"/>
          </w:tcPr>
          <w:p w14:paraId="65285F1D" w14:textId="77777777" w:rsidR="00F75894" w:rsidRPr="00E85CBD" w:rsidRDefault="00F75894" w:rsidP="00441C9B">
            <w:pPr>
              <w:rPr>
                <w:rFonts w:ascii="Source Sans Pro" w:hAnsi="Source Sans Pro" w:cs="Helvetica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58D5D598" w14:textId="103E034D" w:rsidR="00F75894" w:rsidRPr="00E85CBD" w:rsidRDefault="00F75894" w:rsidP="00441C9B">
            <w:pPr>
              <w:rPr>
                <w:rFonts w:ascii="Source Sans Pro" w:hAnsi="Source Sans Pro" w:cs="Helvetica"/>
              </w:rPr>
            </w:pPr>
            <w:proofErr w:type="spellStart"/>
            <w:r w:rsidRPr="00E85CBD">
              <w:rPr>
                <w:rFonts w:ascii="Source Sans Pro" w:hAnsi="Source Sans Pro" w:cs="Helvetica"/>
              </w:rPr>
              <w:t>No</w:t>
            </w:r>
            <w:proofErr w:type="spellEnd"/>
          </w:p>
        </w:tc>
      </w:tr>
    </w:tbl>
    <w:p w14:paraId="43DDD8E4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310ECB8F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71BC6F87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0F875B35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08DFE2CE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1F07CD20" w14:textId="77777777" w:rsidR="00736307" w:rsidRDefault="00736307" w:rsidP="00795BB4">
      <w:pPr>
        <w:rPr>
          <w:rFonts w:ascii="Source Sans Pro" w:hAnsi="Source Sans Pro" w:cs="Helvetica"/>
          <w:lang w:val="it-IT"/>
        </w:rPr>
      </w:pPr>
    </w:p>
    <w:p w14:paraId="44B20E09" w14:textId="650F8254" w:rsidR="00795BB4" w:rsidRPr="00E85CBD" w:rsidRDefault="00795BB4" w:rsidP="00795BB4">
      <w:pPr>
        <w:rPr>
          <w:rFonts w:ascii="Source Sans Pro" w:hAnsi="Source Sans Pro" w:cs="Helvetica"/>
          <w:lang w:val="it-IT"/>
        </w:rPr>
      </w:pPr>
      <w:r w:rsidRPr="00E85CBD">
        <w:rPr>
          <w:rFonts w:ascii="Source Sans Pro" w:hAnsi="Source Sans Pro" w:cs="Helvetica"/>
          <w:lang w:val="it-IT"/>
        </w:rPr>
        <w:t>Con la vostra firma confermate la correttezza delle vostre informazioni e l'accettazione dei punti sopra citati.</w:t>
      </w:r>
    </w:p>
    <w:p w14:paraId="226C7F60" w14:textId="77777777" w:rsidR="0045677D" w:rsidRPr="00E85CBD" w:rsidRDefault="0045677D" w:rsidP="0045677D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45677D" w:rsidRPr="00E85CBD" w14:paraId="7E905ECC" w14:textId="77777777" w:rsidTr="007E2730">
        <w:tc>
          <w:tcPr>
            <w:tcW w:w="4253" w:type="dxa"/>
          </w:tcPr>
          <w:p w14:paraId="375F5261" w14:textId="1D870BAE" w:rsidR="0045677D" w:rsidRPr="00E85CBD" w:rsidRDefault="00BA1079" w:rsidP="007E2730">
            <w:pPr>
              <w:rPr>
                <w:rFonts w:ascii="Source Sans Pro" w:hAnsi="Source Sans Pro" w:cs="Helvetica"/>
              </w:rPr>
            </w:pPr>
            <w:proofErr w:type="spellStart"/>
            <w:r w:rsidRPr="00E85CBD">
              <w:rPr>
                <w:rFonts w:ascii="Source Sans Pro" w:hAnsi="Source Sans Pro" w:cs="Helvetica"/>
              </w:rPr>
              <w:t>Luogo</w:t>
            </w:r>
            <w:proofErr w:type="spellEnd"/>
            <w:r w:rsidR="0045677D" w:rsidRPr="00E85CBD">
              <w:rPr>
                <w:rFonts w:ascii="Source Sans Pro" w:hAnsi="Source Sans Pro" w:cs="Helvetica"/>
              </w:rPr>
              <w:t xml:space="preserve">, </w:t>
            </w:r>
            <w:proofErr w:type="spellStart"/>
            <w:r w:rsidR="0045677D" w:rsidRPr="00E85CBD">
              <w:rPr>
                <w:rFonts w:ascii="Source Sans Pro" w:hAnsi="Source Sans Pro" w:cs="Helvetica"/>
              </w:rPr>
              <w:t>dat</w:t>
            </w:r>
            <w:r w:rsidRPr="00E85CBD">
              <w:rPr>
                <w:rFonts w:ascii="Source Sans Pro" w:hAnsi="Source Sans Pro" w:cs="Helvetica"/>
              </w:rPr>
              <w:t>a</w:t>
            </w:r>
            <w:proofErr w:type="spellEnd"/>
            <w:r w:rsidR="0045677D" w:rsidRPr="00E85CBD">
              <w:rPr>
                <w:rFonts w:ascii="Source Sans Pro" w:hAnsi="Source Sans Pro" w:cs="Helvetica"/>
              </w:rPr>
              <w:t>:</w:t>
            </w:r>
          </w:p>
          <w:p w14:paraId="5EE8182C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</w:p>
          <w:p w14:paraId="08F42E06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</w:p>
          <w:p w14:paraId="133E546C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  <w:r w:rsidRPr="00E85CBD">
              <w:rPr>
                <w:rFonts w:ascii="Source Sans Pro" w:hAnsi="Source Sans Pro" w:cs="Helvetica"/>
              </w:rPr>
              <w:t>……………………………………………………..</w:t>
            </w:r>
          </w:p>
        </w:tc>
        <w:tc>
          <w:tcPr>
            <w:tcW w:w="4819" w:type="dxa"/>
          </w:tcPr>
          <w:p w14:paraId="59397013" w14:textId="31E40113" w:rsidR="0045677D" w:rsidRPr="00E85CBD" w:rsidRDefault="00BA1079" w:rsidP="007E2730">
            <w:pPr>
              <w:rPr>
                <w:rFonts w:ascii="Source Sans Pro" w:hAnsi="Source Sans Pro" w:cs="Helvetica"/>
              </w:rPr>
            </w:pPr>
            <w:r w:rsidRPr="00E85CBD">
              <w:rPr>
                <w:rFonts w:ascii="Source Sans Pro" w:hAnsi="Source Sans Pro" w:cs="Helvetica"/>
              </w:rPr>
              <w:t>Firma</w:t>
            </w:r>
          </w:p>
          <w:p w14:paraId="0B8D75A0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</w:p>
          <w:p w14:paraId="38CF9680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</w:p>
          <w:p w14:paraId="0ECD8C69" w14:textId="77777777" w:rsidR="0045677D" w:rsidRPr="00E85CBD" w:rsidRDefault="0045677D" w:rsidP="007E2730">
            <w:pPr>
              <w:rPr>
                <w:rFonts w:ascii="Source Sans Pro" w:hAnsi="Source Sans Pro" w:cs="Helvetica"/>
              </w:rPr>
            </w:pPr>
            <w:r w:rsidRPr="00E85CBD">
              <w:rPr>
                <w:rFonts w:ascii="Source Sans Pro" w:hAnsi="Source Sans Pro" w:cs="Helvetica"/>
              </w:rPr>
              <w:t>………………………………………………..</w:t>
            </w:r>
          </w:p>
        </w:tc>
      </w:tr>
    </w:tbl>
    <w:p w14:paraId="33757814" w14:textId="7592FB3F" w:rsidR="001A5100" w:rsidRPr="00E85CBD" w:rsidRDefault="001A5100" w:rsidP="00E86E8C">
      <w:pPr>
        <w:tabs>
          <w:tab w:val="left" w:pos="3850"/>
        </w:tabs>
        <w:rPr>
          <w:rFonts w:ascii="Source Sans Pro" w:hAnsi="Source Sans Pro"/>
        </w:rPr>
      </w:pPr>
    </w:p>
    <w:p w14:paraId="2D7870C1" w14:textId="77777777" w:rsidR="00C24C36" w:rsidRPr="00E85CBD" w:rsidRDefault="00C24C36" w:rsidP="00795BB4">
      <w:pPr>
        <w:rPr>
          <w:rFonts w:ascii="Source Sans Pro" w:hAnsi="Source Sans Pro" w:cs="Helvetica"/>
          <w:lang w:val="it-IT"/>
        </w:rPr>
      </w:pPr>
    </w:p>
    <w:p w14:paraId="57412CD3" w14:textId="77777777" w:rsidR="00C24C36" w:rsidRPr="00E85CBD" w:rsidRDefault="00C24C36" w:rsidP="00795BB4">
      <w:pPr>
        <w:rPr>
          <w:rFonts w:ascii="Source Sans Pro" w:hAnsi="Source Sans Pro" w:cs="Helvetica"/>
          <w:lang w:val="it-IT"/>
        </w:rPr>
      </w:pPr>
    </w:p>
    <w:p w14:paraId="314984E6" w14:textId="77777777" w:rsidR="00A5158A" w:rsidRPr="00A5158A" w:rsidRDefault="00A5158A" w:rsidP="00A5158A">
      <w:pPr>
        <w:rPr>
          <w:rFonts w:ascii="Source Sans Pro" w:hAnsi="Source Sans Pro" w:cs="Helvetica"/>
          <w:lang w:val="it-IT"/>
        </w:rPr>
      </w:pPr>
      <w:r w:rsidRPr="00A5158A">
        <w:rPr>
          <w:rFonts w:ascii="Source Sans Pro" w:hAnsi="Source Sans Pro" w:cs="Helvetica"/>
          <w:lang w:val="it-IT"/>
        </w:rPr>
        <w:t>Vi preghiamo di inviare il documento compilato via e</w:t>
      </w:r>
      <w:r w:rsidRPr="00A5158A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A5158A">
        <w:rPr>
          <w:rFonts w:ascii="Source Sans Pro" w:hAnsi="Source Sans Pro" w:cs="Helvetica"/>
          <w:lang w:val="it-IT"/>
        </w:rPr>
        <w:t>scan</w:t>
      </w:r>
      <w:proofErr w:type="spellEnd"/>
      <w:r w:rsidRPr="00A5158A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6C7C3894" w14:textId="77777777" w:rsidR="00A5158A" w:rsidRPr="00A5158A" w:rsidRDefault="00A5158A" w:rsidP="00A5158A">
      <w:pPr>
        <w:rPr>
          <w:rFonts w:ascii="Source Sans Pro" w:hAnsi="Source Sans Pro" w:cs="Helvetica"/>
          <w:lang w:val="it-IT"/>
        </w:rPr>
      </w:pPr>
      <w:r w:rsidRPr="00A5158A">
        <w:rPr>
          <w:rFonts w:ascii="Source Sans Pro" w:hAnsi="Source Sans Pro" w:cs="Helvetica"/>
          <w:lang w:val="it-IT"/>
        </w:rPr>
        <w:t>Siamo a vostra disposizione per rispondere alle vostre domande.</w:t>
      </w:r>
    </w:p>
    <w:p w14:paraId="27CAA5E3" w14:textId="28C3BCC8" w:rsidR="008B230E" w:rsidRPr="00E85CBD" w:rsidRDefault="008B230E" w:rsidP="00A5158A">
      <w:pPr>
        <w:rPr>
          <w:rFonts w:ascii="Source Sans Pro" w:hAnsi="Source Sans Pro" w:cs="Helvetica"/>
          <w:lang w:val="it-IT"/>
        </w:rPr>
      </w:pPr>
    </w:p>
    <w:sectPr w:rsidR="008B230E" w:rsidRPr="00E85CBD" w:rsidSect="002E1B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7A859" w14:textId="77777777" w:rsidR="00E27C63" w:rsidRDefault="00E27C63" w:rsidP="00616ED8">
      <w:pPr>
        <w:spacing w:after="0" w:line="240" w:lineRule="auto"/>
      </w:pPr>
      <w:r>
        <w:separator/>
      </w:r>
    </w:p>
  </w:endnote>
  <w:endnote w:type="continuationSeparator" w:id="0">
    <w:p w14:paraId="6312A9EF" w14:textId="77777777" w:rsidR="00E27C63" w:rsidRDefault="00E27C63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FC38" w14:textId="77777777" w:rsidR="00EF4489" w:rsidRDefault="00EF4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04F89208">
          <wp:extent cx="3960000" cy="418018"/>
          <wp:effectExtent l="0" t="0" r="254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C384" w14:textId="77777777" w:rsidR="00EF4489" w:rsidRDefault="00EF4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8F79" w14:textId="77777777" w:rsidR="00E27C63" w:rsidRDefault="00E27C63" w:rsidP="00616ED8">
      <w:pPr>
        <w:spacing w:after="0" w:line="240" w:lineRule="auto"/>
      </w:pPr>
      <w:r>
        <w:separator/>
      </w:r>
    </w:p>
  </w:footnote>
  <w:footnote w:type="continuationSeparator" w:id="0">
    <w:p w14:paraId="4512C0D6" w14:textId="77777777" w:rsidR="00E27C63" w:rsidRDefault="00E27C63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D665" w14:textId="77777777" w:rsidR="00EF4489" w:rsidRDefault="00EF4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F3C81" w14:textId="77777777" w:rsidR="00EF4489" w:rsidRDefault="00EF4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E34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172D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2B3C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165E"/>
    <w:multiLevelType w:val="hybridMultilevel"/>
    <w:tmpl w:val="7186AB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7A46E2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1EA8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2BBB"/>
    <w:multiLevelType w:val="hybridMultilevel"/>
    <w:tmpl w:val="04B02E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63488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F28DB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9675">
    <w:abstractNumId w:val="7"/>
  </w:num>
  <w:num w:numId="2" w16cid:durableId="601232387">
    <w:abstractNumId w:val="6"/>
  </w:num>
  <w:num w:numId="3" w16cid:durableId="60177942">
    <w:abstractNumId w:val="4"/>
  </w:num>
  <w:num w:numId="4" w16cid:durableId="177618753">
    <w:abstractNumId w:val="1"/>
  </w:num>
  <w:num w:numId="5" w16cid:durableId="874199805">
    <w:abstractNumId w:val="2"/>
  </w:num>
  <w:num w:numId="6" w16cid:durableId="670452468">
    <w:abstractNumId w:val="0"/>
  </w:num>
  <w:num w:numId="7" w16cid:durableId="9988467">
    <w:abstractNumId w:val="5"/>
  </w:num>
  <w:num w:numId="8" w16cid:durableId="1469057373">
    <w:abstractNumId w:val="8"/>
  </w:num>
  <w:num w:numId="9" w16cid:durableId="1115834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50275"/>
    <w:rsid w:val="0007500F"/>
    <w:rsid w:val="0008553B"/>
    <w:rsid w:val="000A62BC"/>
    <w:rsid w:val="000E61A1"/>
    <w:rsid w:val="000F1CD4"/>
    <w:rsid w:val="00115966"/>
    <w:rsid w:val="0019314D"/>
    <w:rsid w:val="001A5100"/>
    <w:rsid w:val="001C3E20"/>
    <w:rsid w:val="001E0C10"/>
    <w:rsid w:val="001F59AA"/>
    <w:rsid w:val="002343D4"/>
    <w:rsid w:val="00241861"/>
    <w:rsid w:val="00246648"/>
    <w:rsid w:val="00257C3B"/>
    <w:rsid w:val="002E1BC1"/>
    <w:rsid w:val="0032209B"/>
    <w:rsid w:val="00333514"/>
    <w:rsid w:val="00336193"/>
    <w:rsid w:val="003539FE"/>
    <w:rsid w:val="00370CA4"/>
    <w:rsid w:val="003B24B9"/>
    <w:rsid w:val="003F0FB2"/>
    <w:rsid w:val="003F5096"/>
    <w:rsid w:val="00403700"/>
    <w:rsid w:val="00455E9E"/>
    <w:rsid w:val="0045677D"/>
    <w:rsid w:val="0048200E"/>
    <w:rsid w:val="00483B83"/>
    <w:rsid w:val="004B202A"/>
    <w:rsid w:val="004C122E"/>
    <w:rsid w:val="004D418C"/>
    <w:rsid w:val="005249DC"/>
    <w:rsid w:val="005439C6"/>
    <w:rsid w:val="00546D1D"/>
    <w:rsid w:val="00571C3C"/>
    <w:rsid w:val="00587E48"/>
    <w:rsid w:val="005B0821"/>
    <w:rsid w:val="00616ED8"/>
    <w:rsid w:val="00675593"/>
    <w:rsid w:val="006C7DA9"/>
    <w:rsid w:val="006D4BF0"/>
    <w:rsid w:val="006E59C6"/>
    <w:rsid w:val="00736307"/>
    <w:rsid w:val="0075124D"/>
    <w:rsid w:val="00795BB4"/>
    <w:rsid w:val="007D6A1F"/>
    <w:rsid w:val="007F1B97"/>
    <w:rsid w:val="0080044B"/>
    <w:rsid w:val="00817918"/>
    <w:rsid w:val="00882425"/>
    <w:rsid w:val="008868D0"/>
    <w:rsid w:val="008B230E"/>
    <w:rsid w:val="008C1B5A"/>
    <w:rsid w:val="008C3055"/>
    <w:rsid w:val="008D3676"/>
    <w:rsid w:val="008D3B91"/>
    <w:rsid w:val="00903572"/>
    <w:rsid w:val="00986A30"/>
    <w:rsid w:val="009A2CE7"/>
    <w:rsid w:val="009C16DC"/>
    <w:rsid w:val="009E2D95"/>
    <w:rsid w:val="009E3AC9"/>
    <w:rsid w:val="009E4068"/>
    <w:rsid w:val="00A5158A"/>
    <w:rsid w:val="00A55CFC"/>
    <w:rsid w:val="00A62733"/>
    <w:rsid w:val="00A83500"/>
    <w:rsid w:val="00A87C91"/>
    <w:rsid w:val="00AD7AF4"/>
    <w:rsid w:val="00B236A1"/>
    <w:rsid w:val="00B35138"/>
    <w:rsid w:val="00B817B6"/>
    <w:rsid w:val="00BA1079"/>
    <w:rsid w:val="00BA573E"/>
    <w:rsid w:val="00BB38D7"/>
    <w:rsid w:val="00C11536"/>
    <w:rsid w:val="00C24C36"/>
    <w:rsid w:val="00C31678"/>
    <w:rsid w:val="00C4348D"/>
    <w:rsid w:val="00CA08C8"/>
    <w:rsid w:val="00CB60B1"/>
    <w:rsid w:val="00CE733D"/>
    <w:rsid w:val="00CF2472"/>
    <w:rsid w:val="00CF66F4"/>
    <w:rsid w:val="00D42019"/>
    <w:rsid w:val="00E07192"/>
    <w:rsid w:val="00E1099D"/>
    <w:rsid w:val="00E27C63"/>
    <w:rsid w:val="00E31CCD"/>
    <w:rsid w:val="00E675EB"/>
    <w:rsid w:val="00E816BA"/>
    <w:rsid w:val="00E85CBD"/>
    <w:rsid w:val="00E86E8C"/>
    <w:rsid w:val="00EE727A"/>
    <w:rsid w:val="00EF4489"/>
    <w:rsid w:val="00F50B2D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499E8798-C783-41D8-94C8-8556B3F4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71C3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zionedeigenitori.ch/it/formazione-dei-genitori/cose-lformazione-dei-genitori/qualita-nella-formazione-dei-genitor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e.int/it/web/conventions/full-list?module=treaty-detail&amp;treatynum=005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B0FBB-F064-4F15-AF87-EC2034E03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A1363-DA82-4BB8-BE5A-5284B9AFD314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92EE33E0-01C1-47D9-B53D-C728ED119D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871AA9-65DD-4EE4-8D7E-A366D1EFE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620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21</cp:revision>
  <dcterms:created xsi:type="dcterms:W3CDTF">2022-05-16T07:22:00Z</dcterms:created>
  <dcterms:modified xsi:type="dcterms:W3CDTF">2026-07-09T12:55:00Z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240800</vt:r8>
  </property>
  <property fmtid="{D5CDD505-2E9C-101B-9397-08002B2CF9AE}" pid="4" name="MediaServiceImageTags">
    <vt:lpwstr/>
  </property>
</Properties>
</file>