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58794" w14:textId="77777777" w:rsidR="00616ED8" w:rsidRPr="00C55938" w:rsidRDefault="00616ED8">
      <w:pPr>
        <w:rPr>
          <w:rFonts w:ascii="Source Sans Pro" w:hAnsi="Source Sans Pro"/>
          <w:lang w:val="fr-CH"/>
        </w:rPr>
      </w:pPr>
    </w:p>
    <w:p w14:paraId="3E30B40E" w14:textId="77777777" w:rsidR="00AA037F" w:rsidRPr="00236DB1" w:rsidRDefault="00AA037F" w:rsidP="00AA037F">
      <w:pPr>
        <w:rPr>
          <w:rFonts w:ascii="Source Sans Pro" w:hAnsi="Source Sans Pro" w:cs="Helvetica"/>
          <w:b/>
          <w:lang w:val="it-IT"/>
        </w:rPr>
      </w:pPr>
      <w:r w:rsidRPr="00236DB1">
        <w:rPr>
          <w:rFonts w:ascii="Source Sans Pro" w:hAnsi="Source Sans Pro" w:cs="Helvetica"/>
          <w:b/>
          <w:lang w:val="it-IT"/>
        </w:rPr>
        <w:t>DOMANDA DI ADESIONE A FORMAZIONE DEI GENITORI CH</w:t>
      </w:r>
    </w:p>
    <w:p w14:paraId="3BC3F132" w14:textId="1F090374" w:rsidR="006E59C6" w:rsidRPr="002E0130" w:rsidRDefault="0040479D" w:rsidP="00616ED8">
      <w:pPr>
        <w:rPr>
          <w:rFonts w:ascii="Source Sans Pro" w:hAnsi="Source Sans Pro" w:cs="Helvetica"/>
          <w:b/>
          <w:lang w:val="it-IT"/>
        </w:rPr>
      </w:pPr>
      <w:r w:rsidRPr="002E0130">
        <w:rPr>
          <w:rFonts w:ascii="Source Sans Pro" w:hAnsi="Source Sans Pro" w:cs="Helvetica"/>
          <w:b/>
          <w:lang w:val="it-IT"/>
        </w:rPr>
        <w:t xml:space="preserve">Categoria </w:t>
      </w:r>
      <w:r w:rsidR="00440486" w:rsidRPr="002E0130">
        <w:rPr>
          <w:rFonts w:ascii="Source Sans Pro" w:hAnsi="Source Sans Pro" w:cs="Helvetica"/>
          <w:b/>
          <w:lang w:val="it-IT"/>
        </w:rPr>
        <w:t>F</w:t>
      </w:r>
      <w:r w:rsidR="008A3FBD" w:rsidRPr="002E0130">
        <w:rPr>
          <w:rFonts w:ascii="Source Sans Pro" w:hAnsi="Source Sans Pro" w:cs="Helvetica"/>
          <w:b/>
          <w:lang w:val="it-IT"/>
        </w:rPr>
        <w:t xml:space="preserve"> </w:t>
      </w:r>
      <w:r w:rsidR="008A3FBD" w:rsidRPr="002E0130">
        <w:rPr>
          <w:rFonts w:ascii="Source Sans Pro" w:hAnsi="Source Sans Pro" w:cs="Helvetica"/>
          <w:bCs/>
          <w:lang w:val="it-IT"/>
        </w:rPr>
        <w:t>(</w:t>
      </w:r>
      <w:r w:rsidRPr="002E0130">
        <w:rPr>
          <w:rFonts w:ascii="Source Sans Pro" w:hAnsi="Source Sans Pro" w:cs="Helvetica"/>
          <w:bCs/>
          <w:lang w:val="it-IT"/>
        </w:rPr>
        <w:t>membri passivi</w:t>
      </w:r>
      <w:r w:rsidR="008A3FBD" w:rsidRPr="002E0130">
        <w:rPr>
          <w:rFonts w:ascii="Source Sans Pro" w:hAnsi="Source Sans Pro" w:cs="Helvetica"/>
          <w:bCs/>
          <w:lang w:val="it-IT"/>
        </w:rPr>
        <w:t>)</w:t>
      </w:r>
      <w:r w:rsidR="002F09BA" w:rsidRPr="002E0130">
        <w:rPr>
          <w:rFonts w:ascii="Source Sans Pro" w:hAnsi="Source Sans Pro" w:cs="Helvetica"/>
          <w:bCs/>
          <w:lang w:val="it-IT"/>
        </w:rPr>
        <w:br/>
      </w:r>
      <w:r w:rsidR="008A3FBD" w:rsidRPr="002E0130">
        <w:rPr>
          <w:rFonts w:ascii="Source Sans Pro" w:hAnsi="Source Sans Pro" w:cs="Helvetica"/>
          <w:bCs/>
          <w:lang w:val="it-IT"/>
        </w:rPr>
        <w:t xml:space="preserve">CHF 100 </w:t>
      </w:r>
      <w:r w:rsidR="009B7DF7" w:rsidRPr="002E0130">
        <w:rPr>
          <w:rFonts w:ascii="Source Sans Pro" w:hAnsi="Source Sans Pro" w:cs="Helvetica"/>
          <w:bCs/>
          <w:lang w:val="it-IT"/>
        </w:rPr>
        <w:t>all’anno</w:t>
      </w:r>
      <w:r w:rsidR="008A3FBD" w:rsidRPr="002E0130">
        <w:rPr>
          <w:rFonts w:ascii="Source Sans Pro" w:hAnsi="Source Sans Pro" w:cs="Helvetica"/>
          <w:bCs/>
          <w:lang w:val="it-IT"/>
        </w:rPr>
        <w:t xml:space="preserve">, 0 </w:t>
      </w:r>
      <w:proofErr w:type="spellStart"/>
      <w:r w:rsidR="00F4545E" w:rsidRPr="002E0130">
        <w:rPr>
          <w:rFonts w:ascii="Source Sans Pro" w:hAnsi="Source Sans Pro" w:cs="Helvetica"/>
          <w:bCs/>
          <w:lang w:val="it-IT"/>
        </w:rPr>
        <w:t>voix</w:t>
      </w:r>
      <w:proofErr w:type="spellEnd"/>
      <w:r w:rsidR="00627187" w:rsidRPr="002E0130">
        <w:rPr>
          <w:rFonts w:ascii="Source Sans Pro" w:hAnsi="Source Sans Pro" w:cs="Helvetica"/>
          <w:bCs/>
          <w:lang w:val="it-IT"/>
        </w:rPr>
        <w:br/>
      </w:r>
    </w:p>
    <w:tbl>
      <w:tblPr>
        <w:tblStyle w:val="Tabellenraster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515"/>
      </w:tblGrid>
      <w:tr w:rsidR="006E7974" w:rsidRPr="00C55938" w14:paraId="5D105931" w14:textId="77777777" w:rsidTr="00D3757A">
        <w:tc>
          <w:tcPr>
            <w:tcW w:w="2694" w:type="dxa"/>
            <w:shd w:val="clear" w:color="auto" w:fill="E2EFD9" w:themeFill="accent6" w:themeFillTint="33"/>
          </w:tcPr>
          <w:p w14:paraId="092216AD" w14:textId="77777777" w:rsidR="006E7974" w:rsidRPr="002E0130" w:rsidRDefault="006E7974" w:rsidP="00054B3A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7BCC97BA" w14:textId="6652D82E" w:rsidR="006E7974" w:rsidRPr="00C55938" w:rsidRDefault="002E0130" w:rsidP="00054B3A">
            <w:pPr>
              <w:rPr>
                <w:rFonts w:ascii="Source Sans Pro" w:hAnsi="Source Sans Pro" w:cs="Helvetica"/>
                <w:b/>
                <w:lang w:val="fr-CH"/>
              </w:rPr>
            </w:pPr>
            <w:r>
              <w:rPr>
                <w:rFonts w:ascii="Source Sans Pro" w:hAnsi="Source Sans Pro" w:cs="Helvetica"/>
                <w:b/>
                <w:lang w:val="fr-CH"/>
              </w:rPr>
              <w:t xml:space="preserve">Nome, </w:t>
            </w:r>
            <w:proofErr w:type="spellStart"/>
            <w:r>
              <w:rPr>
                <w:rFonts w:ascii="Source Sans Pro" w:hAnsi="Source Sans Pro" w:cs="Helvetica"/>
                <w:b/>
                <w:lang w:val="fr-CH"/>
              </w:rPr>
              <w:t>Cognome</w:t>
            </w:r>
            <w:proofErr w:type="spellEnd"/>
            <w:r w:rsidR="006E7974" w:rsidRPr="00C55938">
              <w:rPr>
                <w:rFonts w:ascii="Source Sans Pro" w:hAnsi="Source Sans Pro" w:cs="Helvetica"/>
                <w:b/>
                <w:lang w:val="fr-CH"/>
              </w:rPr>
              <w:t xml:space="preserve"> : </w:t>
            </w:r>
          </w:p>
          <w:p w14:paraId="72E5B334" w14:textId="77777777" w:rsidR="006E7974" w:rsidRPr="00C55938" w:rsidRDefault="006E7974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7118BCD0" w14:textId="77777777" w:rsidR="006E7974" w:rsidRPr="00C55938" w:rsidRDefault="006E7974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</w:tr>
      <w:tr w:rsidR="006E7974" w:rsidRPr="00C55938" w14:paraId="686B0370" w14:textId="77777777" w:rsidTr="00D3757A">
        <w:tc>
          <w:tcPr>
            <w:tcW w:w="2694" w:type="dxa"/>
            <w:shd w:val="clear" w:color="auto" w:fill="E2EFD9" w:themeFill="accent6" w:themeFillTint="33"/>
          </w:tcPr>
          <w:p w14:paraId="573AA0B7" w14:textId="329289D2" w:rsidR="006E7974" w:rsidRPr="00C55938" w:rsidRDefault="00D47D2B" w:rsidP="00054B3A">
            <w:pPr>
              <w:rPr>
                <w:rFonts w:ascii="Source Sans Pro" w:hAnsi="Source Sans Pro" w:cs="Helvetica"/>
                <w:b/>
                <w:lang w:val="fr-CH"/>
              </w:rPr>
            </w:pPr>
            <w:proofErr w:type="spellStart"/>
            <w:r w:rsidRPr="00236DB1">
              <w:rPr>
                <w:rFonts w:ascii="Source Sans Pro" w:hAnsi="Source Sans Pro" w:cs="Helvetica"/>
                <w:b/>
              </w:rPr>
              <w:t>Indirizzo</w:t>
            </w:r>
            <w:proofErr w:type="spellEnd"/>
            <w:r w:rsidR="006E7974" w:rsidRPr="00C55938">
              <w:rPr>
                <w:rFonts w:ascii="Source Sans Pro" w:hAnsi="Source Sans Pro" w:cs="Helvetica"/>
                <w:b/>
                <w:lang w:val="fr-CH"/>
              </w:rPr>
              <w:t>:</w:t>
            </w:r>
          </w:p>
          <w:p w14:paraId="7F34663E" w14:textId="77777777" w:rsidR="006E7974" w:rsidRPr="00C55938" w:rsidRDefault="006E7974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18434998" w14:textId="77777777" w:rsidR="006E7974" w:rsidRPr="00C55938" w:rsidRDefault="006E7974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</w:tr>
      <w:tr w:rsidR="00D3757A" w:rsidRPr="00C55938" w14:paraId="373C9D57" w14:textId="77777777" w:rsidTr="00D3757A">
        <w:tc>
          <w:tcPr>
            <w:tcW w:w="2694" w:type="dxa"/>
            <w:shd w:val="clear" w:color="auto" w:fill="E2EFD9" w:themeFill="accent6" w:themeFillTint="33"/>
          </w:tcPr>
          <w:p w14:paraId="6342C444" w14:textId="7C63B0DD" w:rsidR="00D3757A" w:rsidRPr="00236DB1" w:rsidRDefault="00D3757A" w:rsidP="00D3757A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236DB1">
              <w:rPr>
                <w:rFonts w:ascii="Source Sans Pro" w:hAnsi="Source Sans Pro" w:cs="Helvetica"/>
                <w:b/>
              </w:rPr>
              <w:t>Codice</w:t>
            </w:r>
            <w:proofErr w:type="spellEnd"/>
            <w:r w:rsidRPr="00236DB1">
              <w:rPr>
                <w:rFonts w:ascii="Source Sans Pro" w:hAnsi="Source Sans Pro" w:cs="Helvetica"/>
                <w:b/>
              </w:rPr>
              <w:t xml:space="preserve"> postale/</w:t>
            </w:r>
            <w:proofErr w:type="spellStart"/>
            <w:r w:rsidRPr="00236DB1">
              <w:rPr>
                <w:rFonts w:ascii="Source Sans Pro" w:hAnsi="Source Sans Pro" w:cs="Helvetica"/>
                <w:b/>
              </w:rPr>
              <w:t>località</w:t>
            </w:r>
            <w:proofErr w:type="spellEnd"/>
            <w:r>
              <w:rPr>
                <w:rFonts w:ascii="Source Sans Pro" w:hAnsi="Source Sans Pro" w:cs="Helvetica"/>
                <w:b/>
              </w:rPr>
              <w:t xml:space="preserve"> </w:t>
            </w:r>
            <w:r w:rsidRPr="00236DB1">
              <w:rPr>
                <w:rFonts w:ascii="Source Sans Pro" w:hAnsi="Source Sans Pro" w:cs="Helvetica"/>
                <w:b/>
              </w:rPr>
              <w:t>:</w:t>
            </w:r>
          </w:p>
          <w:p w14:paraId="1A2C682B" w14:textId="13705C71" w:rsidR="00D3757A" w:rsidRPr="00C55938" w:rsidRDefault="00D3757A" w:rsidP="00D3757A">
            <w:pPr>
              <w:rPr>
                <w:rFonts w:ascii="Source Sans Pro" w:hAnsi="Source Sans Pro" w:cs="Helvetica"/>
                <w:b/>
                <w:lang w:val="fr-CH"/>
              </w:rPr>
            </w:pPr>
            <w:r w:rsidRPr="00236DB1">
              <w:rPr>
                <w:rFonts w:ascii="Source Sans Pro" w:hAnsi="Source Sans Pro" w:cs="Helvetica"/>
                <w:b/>
              </w:rPr>
              <w:t xml:space="preserve"> </w:t>
            </w:r>
          </w:p>
        </w:tc>
        <w:tc>
          <w:tcPr>
            <w:tcW w:w="6515" w:type="dxa"/>
            <w:shd w:val="clear" w:color="auto" w:fill="E2EFD9" w:themeFill="accent6" w:themeFillTint="33"/>
          </w:tcPr>
          <w:p w14:paraId="34A4F44A" w14:textId="77777777" w:rsidR="00D3757A" w:rsidRPr="00C55938" w:rsidRDefault="00D3757A" w:rsidP="00D3757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</w:tr>
      <w:tr w:rsidR="00D3757A" w:rsidRPr="00C55938" w14:paraId="5E80E82A" w14:textId="77777777" w:rsidTr="00D3757A">
        <w:tc>
          <w:tcPr>
            <w:tcW w:w="2694" w:type="dxa"/>
            <w:shd w:val="clear" w:color="auto" w:fill="E2EFD9" w:themeFill="accent6" w:themeFillTint="33"/>
          </w:tcPr>
          <w:p w14:paraId="2B6CE002" w14:textId="226FF607" w:rsidR="00D3757A" w:rsidRPr="00C55938" w:rsidRDefault="00D3757A" w:rsidP="00D3757A">
            <w:pPr>
              <w:rPr>
                <w:rFonts w:ascii="Source Sans Pro" w:hAnsi="Source Sans Pro" w:cs="Helvetica"/>
                <w:b/>
                <w:lang w:val="fr-CH"/>
              </w:rPr>
            </w:pPr>
            <w:r>
              <w:rPr>
                <w:rFonts w:ascii="Source Sans Pro" w:hAnsi="Source Sans Pro" w:cs="Helvetica"/>
                <w:b/>
                <w:lang w:val="fr-CH"/>
              </w:rPr>
              <w:t>Telefono</w:t>
            </w:r>
            <w:r w:rsidRPr="00C55938">
              <w:rPr>
                <w:rFonts w:ascii="Source Sans Pro" w:hAnsi="Source Sans Pro" w:cs="Helvetica"/>
                <w:b/>
                <w:lang w:val="fr-CH"/>
              </w:rPr>
              <w:t xml:space="preserve"> :</w:t>
            </w:r>
          </w:p>
          <w:p w14:paraId="0ADA788F" w14:textId="77777777" w:rsidR="00D3757A" w:rsidRPr="00C55938" w:rsidRDefault="00D3757A" w:rsidP="00D3757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7A4FB287" w14:textId="77777777" w:rsidR="00D3757A" w:rsidRPr="00C55938" w:rsidRDefault="00D3757A" w:rsidP="00D3757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</w:tr>
      <w:tr w:rsidR="00D3757A" w:rsidRPr="00C55938" w14:paraId="5C453FED" w14:textId="77777777" w:rsidTr="00D3757A">
        <w:tc>
          <w:tcPr>
            <w:tcW w:w="2694" w:type="dxa"/>
            <w:shd w:val="clear" w:color="auto" w:fill="E2EFD9" w:themeFill="accent6" w:themeFillTint="33"/>
          </w:tcPr>
          <w:p w14:paraId="12578EAB" w14:textId="77777777" w:rsidR="00D3757A" w:rsidRPr="00C55938" w:rsidRDefault="00D3757A" w:rsidP="00D3757A">
            <w:pPr>
              <w:rPr>
                <w:rFonts w:ascii="Source Sans Pro" w:hAnsi="Source Sans Pro" w:cs="Helvetica"/>
                <w:b/>
                <w:lang w:val="fr-CH"/>
              </w:rPr>
            </w:pPr>
            <w:proofErr w:type="gramStart"/>
            <w:r w:rsidRPr="00C55938">
              <w:rPr>
                <w:rFonts w:ascii="Source Sans Pro" w:hAnsi="Source Sans Pro" w:cs="Helvetica"/>
                <w:b/>
                <w:lang w:val="fr-CH"/>
              </w:rPr>
              <w:t>E-Mail</w:t>
            </w:r>
            <w:proofErr w:type="gramEnd"/>
            <w:r w:rsidRPr="00C55938">
              <w:rPr>
                <w:rFonts w:ascii="Source Sans Pro" w:hAnsi="Source Sans Pro" w:cs="Helvetica"/>
                <w:b/>
                <w:lang w:val="fr-CH"/>
              </w:rPr>
              <w:t xml:space="preserve"> :</w:t>
            </w:r>
          </w:p>
          <w:p w14:paraId="4408EFD1" w14:textId="77777777" w:rsidR="00D3757A" w:rsidRPr="00C55938" w:rsidRDefault="00D3757A" w:rsidP="00D3757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5E4F986" w14:textId="77777777" w:rsidR="00D3757A" w:rsidRPr="00C55938" w:rsidRDefault="00D3757A" w:rsidP="00D3757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</w:tr>
    </w:tbl>
    <w:p w14:paraId="6141D902" w14:textId="77777777" w:rsidR="006E59C6" w:rsidRPr="00C55938" w:rsidRDefault="006E59C6" w:rsidP="00616ED8">
      <w:pPr>
        <w:rPr>
          <w:rFonts w:ascii="Source Sans Pro" w:hAnsi="Source Sans Pro" w:cs="Helvetica"/>
          <w:lang w:val="fr-CH"/>
        </w:rPr>
      </w:pPr>
    </w:p>
    <w:p w14:paraId="362F0D66" w14:textId="2CA3489D" w:rsidR="00616ED8" w:rsidRPr="00617ABB" w:rsidRDefault="006E59C6" w:rsidP="00616ED8">
      <w:pPr>
        <w:rPr>
          <w:rFonts w:ascii="Source Sans Pro" w:hAnsi="Source Sans Pro"/>
          <w:lang w:val="it-IT"/>
        </w:rPr>
      </w:pPr>
      <w:r w:rsidRPr="00617ABB">
        <w:rPr>
          <w:rFonts w:ascii="Source Sans Pro" w:hAnsi="Source Sans Pro"/>
          <w:lang w:val="it-IT"/>
        </w:rPr>
        <w:t>------------------------------------------------------------------------------------------------------------------------------------</w:t>
      </w:r>
    </w:p>
    <w:p w14:paraId="091B31CE" w14:textId="77777777" w:rsidR="00617ABB" w:rsidRPr="00236DB1" w:rsidRDefault="00617ABB" w:rsidP="00617ABB">
      <w:pPr>
        <w:rPr>
          <w:rFonts w:ascii="Source Sans Pro" w:hAnsi="Source Sans Pro" w:cs="Helvetica"/>
          <w:b/>
          <w:lang w:val="it-IT"/>
        </w:rPr>
      </w:pPr>
      <w:r w:rsidRPr="00236DB1">
        <w:rPr>
          <w:rFonts w:ascii="Source Sans Pro" w:hAnsi="Source Sans Pro" w:cs="Helvetica"/>
          <w:b/>
          <w:lang w:val="it-IT"/>
        </w:rPr>
        <w:t xml:space="preserve">Grazie per il suo interesse a diventare membro di Formazione dei Genitori CH. </w:t>
      </w:r>
    </w:p>
    <w:p w14:paraId="38222525" w14:textId="77777777" w:rsidR="009B33DF" w:rsidRPr="009B33DF" w:rsidRDefault="009B33DF" w:rsidP="009B33DF">
      <w:pPr>
        <w:jc w:val="both"/>
        <w:rPr>
          <w:rFonts w:ascii="Source Sans Pro" w:hAnsi="Source Sans Pro" w:cs="Helvetica"/>
          <w:lang w:val="it-IT"/>
        </w:rPr>
      </w:pPr>
      <w:r w:rsidRPr="009B33DF">
        <w:rPr>
          <w:rFonts w:ascii="Source Sans Pro" w:hAnsi="Source Sans Pro" w:cs="Helvetica"/>
          <w:lang w:val="it-IT"/>
        </w:rPr>
        <w:t>Le organizzazioni e le persone che promuovono e sviluppano le competenze educative dei genitori, e che rispettano gli statuti e gli obiettivi di Formazione dei Genitori CH, possono diventare membri della nostra associazione nazionale di riferimento e professionale.</w:t>
      </w:r>
    </w:p>
    <w:p w14:paraId="10F7C413" w14:textId="77777777" w:rsidR="009B33DF" w:rsidRPr="009B33DF" w:rsidRDefault="009B33DF" w:rsidP="009B33DF">
      <w:pPr>
        <w:jc w:val="both"/>
        <w:rPr>
          <w:rFonts w:ascii="Source Sans Pro" w:hAnsi="Source Sans Pro" w:cs="Helvetica"/>
          <w:lang w:val="it-IT"/>
        </w:rPr>
      </w:pPr>
      <w:r w:rsidRPr="009B33DF">
        <w:rPr>
          <w:rFonts w:ascii="Source Sans Pro" w:hAnsi="Source Sans Pro" w:cs="Helvetica"/>
          <w:lang w:val="it-IT"/>
        </w:rPr>
        <w:t>La formazione dei genitori comprende corsi adatti a tutte le fasi della vita familiare e si rivolge a ogni tipo di famiglia. I professionisti dell’educazione familiare favoriscono una riflessione e dei processi di apprendimento basati sui bisogni delle famiglie e che tengono conto delle loro risorse. L’educazione familiare pone al centro delle proprie preoccupazioni lo sviluppo cognitivo, emotivo e fisico dei bambini e dei giovani, così come il loro benessere. Formazione dei Genitori CH influisce sulle condizioni quadro politiche e sociali che plasmano la vita familiare.</w:t>
      </w:r>
    </w:p>
    <w:p w14:paraId="0C29D942" w14:textId="77777777" w:rsidR="009B33DF" w:rsidRPr="009B33DF" w:rsidRDefault="009B33DF" w:rsidP="009B33DF">
      <w:pPr>
        <w:jc w:val="both"/>
        <w:rPr>
          <w:rFonts w:ascii="Source Sans Pro" w:hAnsi="Source Sans Pro" w:cs="Helvetica"/>
          <w:lang w:val="it-IT"/>
        </w:rPr>
      </w:pPr>
      <w:r w:rsidRPr="009B33DF">
        <w:rPr>
          <w:rFonts w:ascii="Source Sans Pro" w:hAnsi="Source Sans Pro" w:cs="Helvetica"/>
          <w:lang w:val="it-IT"/>
        </w:rPr>
        <w:t>Con la vostra adesione a Formazione dei Genitori CH, sostenete lo sviluppo dell’educazione familiare in Svizzera e beneficiate dei servizi offerti dalla nostra associazione nazionale di riferimento e professionale.</w:t>
      </w:r>
    </w:p>
    <w:p w14:paraId="3C806FF9" w14:textId="77777777" w:rsidR="009B33DF" w:rsidRPr="009B33DF" w:rsidRDefault="009B33DF" w:rsidP="009B33DF">
      <w:pPr>
        <w:jc w:val="both"/>
        <w:rPr>
          <w:rFonts w:ascii="Source Sans Pro" w:hAnsi="Source Sans Pro" w:cs="Helvetica"/>
          <w:lang w:val="it-IT"/>
        </w:rPr>
      </w:pPr>
      <w:r w:rsidRPr="009B33DF">
        <w:rPr>
          <w:rFonts w:ascii="Source Sans Pro" w:hAnsi="Source Sans Pro" w:cs="Helvetica"/>
          <w:lang w:val="it-IT"/>
        </w:rPr>
        <w:t>Per poter valutare la vostra richiesta conformemente ai nostri statuti, vi chiediamo gentilmente di rispondere alle seguenti domande, che saranno trattate in modo confidenziale:</w:t>
      </w:r>
    </w:p>
    <w:p w14:paraId="509FF680" w14:textId="6BF226A9" w:rsidR="009E2D95" w:rsidRPr="009B33DF" w:rsidRDefault="009E2D95" w:rsidP="00F44517">
      <w:pPr>
        <w:jc w:val="both"/>
        <w:rPr>
          <w:rFonts w:ascii="Source Sans Pro" w:hAnsi="Source Sans Pro"/>
          <w:b/>
          <w:lang w:val="it-IT"/>
        </w:rPr>
      </w:pPr>
    </w:p>
    <w:p w14:paraId="2587DBC6" w14:textId="172FB2D2" w:rsidR="009E2D95" w:rsidRDefault="009E2D95" w:rsidP="00616ED8">
      <w:pPr>
        <w:rPr>
          <w:rFonts w:ascii="Source Sans Pro" w:hAnsi="Source Sans Pro"/>
          <w:b/>
          <w:lang w:val="it-IT"/>
        </w:rPr>
      </w:pPr>
    </w:p>
    <w:p w14:paraId="413BA906" w14:textId="77777777" w:rsidR="00500DE9" w:rsidRPr="009B33DF" w:rsidRDefault="00500DE9" w:rsidP="00616ED8">
      <w:pPr>
        <w:rPr>
          <w:rFonts w:ascii="Source Sans Pro" w:hAnsi="Source Sans Pro"/>
          <w:b/>
          <w:lang w:val="it-IT"/>
        </w:rPr>
      </w:pPr>
    </w:p>
    <w:p w14:paraId="276A3D88" w14:textId="77777777" w:rsidR="00627187" w:rsidRPr="009B33DF" w:rsidRDefault="00627187" w:rsidP="00616ED8">
      <w:pPr>
        <w:rPr>
          <w:rFonts w:ascii="Source Sans Pro" w:hAnsi="Source Sans Pro"/>
          <w:b/>
          <w:lang w:val="it-IT"/>
        </w:rPr>
      </w:pPr>
    </w:p>
    <w:p w14:paraId="69660529" w14:textId="77777777" w:rsidR="00627187" w:rsidRPr="009B33DF" w:rsidRDefault="00627187" w:rsidP="00616ED8">
      <w:pPr>
        <w:rPr>
          <w:rFonts w:ascii="Source Sans Pro" w:hAnsi="Source Sans Pro"/>
          <w:b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500DE9" w14:paraId="76A537EC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806FBD1" w14:textId="77777777" w:rsidR="00050275" w:rsidRPr="009B33DF" w:rsidRDefault="00050275" w:rsidP="00050275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241C8EF6" w14:textId="3D6374B9" w:rsidR="00F4545E" w:rsidRPr="002907DD" w:rsidRDefault="002907DD" w:rsidP="00616ED8">
            <w:pPr>
              <w:rPr>
                <w:rFonts w:ascii="Source Sans Pro" w:hAnsi="Source Sans Pro"/>
                <w:b/>
                <w:lang w:val="it-IT"/>
              </w:rPr>
            </w:pPr>
            <w:r w:rsidRPr="002907DD">
              <w:rPr>
                <w:rFonts w:ascii="Source Sans Pro" w:hAnsi="Source Sans Pro" w:cs="Helvetica"/>
                <w:b/>
                <w:lang w:val="it-IT"/>
              </w:rPr>
              <w:t xml:space="preserve">In quale forma avete sviluppato un’offerta di promozione e sviluppo </w:t>
            </w:r>
            <w:r w:rsidR="00C334EA">
              <w:rPr>
                <w:rFonts w:ascii="Source Sans Pro" w:hAnsi="Source Sans Pro" w:cs="Helvetica"/>
                <w:b/>
                <w:lang w:val="it-IT"/>
              </w:rPr>
              <w:t>della formazione dei genitori</w:t>
            </w:r>
            <w:r w:rsidR="00AF6EA8">
              <w:rPr>
                <w:rFonts w:ascii="Source Sans Pro" w:hAnsi="Source Sans Pro" w:cs="Helvetica"/>
                <w:b/>
                <w:lang w:val="it-IT"/>
              </w:rPr>
              <w:t xml:space="preserve"> (</w:t>
            </w:r>
            <w:r w:rsidRPr="002907DD">
              <w:rPr>
                <w:rFonts w:ascii="Source Sans Pro" w:hAnsi="Source Sans Pro" w:cs="Helvetica"/>
                <w:b/>
                <w:lang w:val="it-IT"/>
              </w:rPr>
              <w:t>ad es. atelier, corsi, ecc.)?</w:t>
            </w:r>
          </w:p>
        </w:tc>
      </w:tr>
    </w:tbl>
    <w:p w14:paraId="3B5F60A8" w14:textId="77777777" w:rsidR="009E2D95" w:rsidRPr="002907DD" w:rsidRDefault="009E2D95" w:rsidP="00616ED8">
      <w:pPr>
        <w:rPr>
          <w:rFonts w:ascii="Source Sans Pro" w:hAnsi="Source Sans Pro"/>
          <w:b/>
          <w:lang w:val="it-IT"/>
        </w:rPr>
      </w:pPr>
    </w:p>
    <w:p w14:paraId="550BD3B0" w14:textId="45AA8161" w:rsidR="009E2D95" w:rsidRPr="002907DD" w:rsidRDefault="009E2D95" w:rsidP="00616ED8">
      <w:pPr>
        <w:rPr>
          <w:rFonts w:ascii="Source Sans Pro" w:hAnsi="Source Sans Pro"/>
          <w:b/>
          <w:lang w:val="it-IT"/>
        </w:rPr>
      </w:pPr>
    </w:p>
    <w:p w14:paraId="759AE693" w14:textId="77777777" w:rsidR="00430376" w:rsidRPr="002907DD" w:rsidRDefault="00430376" w:rsidP="00616ED8">
      <w:pPr>
        <w:rPr>
          <w:rFonts w:ascii="Source Sans Pro" w:hAnsi="Source Sans Pro"/>
          <w:b/>
          <w:lang w:val="it-IT"/>
        </w:rPr>
      </w:pPr>
    </w:p>
    <w:p w14:paraId="393234C4" w14:textId="77777777" w:rsidR="00F4545E" w:rsidRPr="002907DD" w:rsidRDefault="00F4545E" w:rsidP="00616ED8">
      <w:pPr>
        <w:rPr>
          <w:rFonts w:ascii="Source Sans Pro" w:hAnsi="Source Sans Pro"/>
          <w:b/>
          <w:lang w:val="it-IT"/>
        </w:rPr>
      </w:pPr>
    </w:p>
    <w:p w14:paraId="41C4EBCB" w14:textId="77777777" w:rsidR="006E59C6" w:rsidRPr="002907DD" w:rsidRDefault="006E59C6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0275" w:rsidRPr="00500DE9" w14:paraId="7B3B8D67" w14:textId="77777777" w:rsidTr="0005027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A9690F4" w14:textId="77777777" w:rsidR="00050275" w:rsidRPr="002907DD" w:rsidRDefault="00050275" w:rsidP="00616ED8">
            <w:pPr>
              <w:rPr>
                <w:rFonts w:ascii="Source Sans Pro" w:hAnsi="Source Sans Pro"/>
                <w:b/>
                <w:lang w:val="it-IT"/>
              </w:rPr>
            </w:pPr>
          </w:p>
          <w:p w14:paraId="0D31F024" w14:textId="77777777" w:rsidR="00DC4B5E" w:rsidRPr="00DC4B5E" w:rsidRDefault="00DC4B5E" w:rsidP="00DC4B5E">
            <w:pPr>
              <w:rPr>
                <w:rFonts w:ascii="Source Sans Pro" w:hAnsi="Source Sans Pro" w:cs="Helvetica"/>
                <w:b/>
                <w:lang w:val="it-IT"/>
              </w:rPr>
            </w:pPr>
            <w:r w:rsidRPr="00DC4B5E">
              <w:rPr>
                <w:rFonts w:ascii="Source Sans Pro" w:hAnsi="Source Sans Pro" w:cs="Helvetica"/>
                <w:b/>
                <w:bCs/>
                <w:lang w:val="it-IT"/>
              </w:rPr>
              <w:t>Quali corsi di formazione e/o di formazione continua avete seguito in relazione all’educazione familiare o alla formazione dei genitori?</w:t>
            </w:r>
          </w:p>
          <w:p w14:paraId="6B78254B" w14:textId="77777777" w:rsidR="00050275" w:rsidRPr="00DC4B5E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6AC9CA2" w14:textId="77777777" w:rsidR="006E59C6" w:rsidRPr="00DC4B5E" w:rsidRDefault="006E59C6" w:rsidP="00616ED8">
      <w:pPr>
        <w:rPr>
          <w:rFonts w:ascii="Source Sans Pro" w:hAnsi="Source Sans Pro"/>
          <w:b/>
          <w:lang w:val="it-IT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830"/>
        <w:gridCol w:w="1276"/>
        <w:gridCol w:w="2977"/>
        <w:gridCol w:w="1984"/>
      </w:tblGrid>
      <w:tr w:rsidR="00D42019" w:rsidRPr="00C55938" w14:paraId="75EBBFE7" w14:textId="77777777" w:rsidTr="002E1BC1">
        <w:trPr>
          <w:trHeight w:val="701"/>
        </w:trPr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E58C0B" w14:textId="0BFA0ED9" w:rsidR="00F4545E" w:rsidRPr="00C55938" w:rsidRDefault="00F4545E" w:rsidP="00F4545E">
            <w:pPr>
              <w:rPr>
                <w:rFonts w:ascii="Source Sans Pro" w:hAnsi="Source Sans Pro" w:cs="Helvetica"/>
                <w:b/>
                <w:lang w:val="fr-CH"/>
              </w:rPr>
            </w:pPr>
            <w:proofErr w:type="spellStart"/>
            <w:r w:rsidRPr="00C55938">
              <w:rPr>
                <w:rFonts w:ascii="Source Sans Pro" w:hAnsi="Source Sans Pro" w:cs="Helvetica"/>
                <w:b/>
                <w:lang w:val="fr-CH"/>
              </w:rPr>
              <w:t>Forma</w:t>
            </w:r>
            <w:r w:rsidR="008F6BF7">
              <w:rPr>
                <w:rFonts w:ascii="Source Sans Pro" w:hAnsi="Source Sans Pro" w:cs="Helvetica"/>
                <w:b/>
                <w:lang w:val="fr-CH"/>
              </w:rPr>
              <w:t>zione</w:t>
            </w:r>
            <w:proofErr w:type="spellEnd"/>
            <w:r w:rsidR="00BB6433" w:rsidRPr="00C55938">
              <w:rPr>
                <w:rFonts w:ascii="Source Sans Pro" w:hAnsi="Source Sans Pro" w:cs="Helvetica"/>
                <w:b/>
                <w:lang w:val="fr-CH"/>
              </w:rPr>
              <w:t xml:space="preserve"> /</w:t>
            </w:r>
          </w:p>
          <w:p w14:paraId="39840614" w14:textId="6FA84474" w:rsidR="00D42019" w:rsidRPr="00C55938" w:rsidRDefault="008F6BF7" w:rsidP="00F4545E">
            <w:pPr>
              <w:rPr>
                <w:rFonts w:ascii="Source Sans Pro" w:hAnsi="Source Sans Pro" w:cs="Helvetica"/>
                <w:b/>
                <w:lang w:val="fr-CH"/>
              </w:rPr>
            </w:pPr>
            <w:proofErr w:type="spellStart"/>
            <w:r w:rsidRPr="00C55938">
              <w:rPr>
                <w:rFonts w:ascii="Source Sans Pro" w:hAnsi="Source Sans Pro" w:cs="Helvetica"/>
                <w:b/>
                <w:lang w:val="fr-CH"/>
              </w:rPr>
              <w:t>Forma</w:t>
            </w:r>
            <w:r>
              <w:rPr>
                <w:rFonts w:ascii="Source Sans Pro" w:hAnsi="Source Sans Pro" w:cs="Helvetica"/>
                <w:b/>
                <w:lang w:val="fr-CH"/>
              </w:rPr>
              <w:t>zione</w:t>
            </w:r>
            <w:proofErr w:type="spellEnd"/>
            <w:r w:rsidRPr="00C55938">
              <w:rPr>
                <w:rFonts w:ascii="Source Sans Pro" w:hAnsi="Source Sans Pro" w:cs="Helvetica"/>
                <w:b/>
                <w:lang w:val="fr-CH"/>
              </w:rPr>
              <w:t xml:space="preserve"> </w:t>
            </w:r>
            <w:r w:rsidR="00F4545E" w:rsidRPr="00C55938">
              <w:rPr>
                <w:rFonts w:ascii="Source Sans Pro" w:hAnsi="Source Sans Pro" w:cs="Helvetica"/>
                <w:b/>
                <w:lang w:val="fr-CH"/>
              </w:rPr>
              <w:t>continu</w:t>
            </w:r>
            <w:r>
              <w:rPr>
                <w:rFonts w:ascii="Source Sans Pro" w:hAnsi="Source Sans Pro" w:cs="Helvetica"/>
                <w:b/>
                <w:lang w:val="fr-CH"/>
              </w:rPr>
              <w:t>a</w:t>
            </w: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6818D2" w14:textId="528A528A" w:rsidR="00F4545E" w:rsidRPr="008F6BF7" w:rsidRDefault="008F6BF7" w:rsidP="00F4545E">
            <w:pPr>
              <w:rPr>
                <w:rFonts w:ascii="Source Sans Pro" w:hAnsi="Source Sans Pro" w:cs="Helvetica"/>
                <w:b/>
                <w:lang w:val="it-IT"/>
              </w:rPr>
            </w:pPr>
            <w:r w:rsidRPr="008F6BF7">
              <w:rPr>
                <w:rFonts w:ascii="Source Sans Pro" w:hAnsi="Source Sans Pro" w:cs="Helvetica"/>
                <w:b/>
                <w:lang w:val="it-IT"/>
              </w:rPr>
              <w:t>Da quando a quando</w:t>
            </w:r>
          </w:p>
          <w:p w14:paraId="6547A6AB" w14:textId="647AD3B9" w:rsidR="00D42019" w:rsidRPr="008F6BF7" w:rsidRDefault="00BF189C" w:rsidP="00F4545E">
            <w:pPr>
              <w:rPr>
                <w:rFonts w:ascii="Source Sans Pro" w:hAnsi="Source Sans Pro" w:cs="Helvetica"/>
                <w:b/>
                <w:lang w:val="it-IT"/>
              </w:rPr>
            </w:pPr>
            <w:r w:rsidRPr="008F6BF7">
              <w:rPr>
                <w:rFonts w:ascii="Source Sans Pro" w:hAnsi="Source Sans Pro" w:cs="Helvetica"/>
                <w:b/>
                <w:lang w:val="it-IT"/>
              </w:rPr>
              <w:t>Numero</w:t>
            </w:r>
            <w:r w:rsidR="008F6BF7" w:rsidRPr="008F6BF7">
              <w:rPr>
                <w:rFonts w:ascii="Source Sans Pro" w:hAnsi="Source Sans Pro" w:cs="Helvetica"/>
                <w:b/>
                <w:lang w:val="it-IT"/>
              </w:rPr>
              <w:t xml:space="preserve"> dei giorni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D1DA8C" w14:textId="506C7BB9" w:rsidR="00D42019" w:rsidRPr="00C55938" w:rsidRDefault="001D0DBE" w:rsidP="00616ED8">
            <w:pPr>
              <w:rPr>
                <w:rFonts w:ascii="Source Sans Pro" w:hAnsi="Source Sans Pro" w:cs="Helvetica"/>
                <w:b/>
                <w:lang w:val="fr-CH"/>
              </w:rPr>
            </w:pPr>
            <w:r w:rsidRPr="001D0DBE">
              <w:rPr>
                <w:rFonts w:ascii="Source Sans Pro" w:hAnsi="Source Sans Pro" w:cs="Helvetica"/>
                <w:b/>
              </w:rPr>
              <w:t xml:space="preserve">Nome </w:t>
            </w:r>
            <w:proofErr w:type="spellStart"/>
            <w:r w:rsidRPr="001D0DBE">
              <w:rPr>
                <w:rFonts w:ascii="Source Sans Pro" w:hAnsi="Source Sans Pro" w:cs="Helvetica"/>
                <w:b/>
              </w:rPr>
              <w:t>dell’istituzione</w:t>
            </w:r>
            <w:proofErr w:type="spellEnd"/>
            <w:r w:rsidRPr="001D0DBE">
              <w:rPr>
                <w:rFonts w:ascii="Source Sans Pro" w:hAnsi="Source Sans Pro" w:cs="Helvetica"/>
                <w:b/>
              </w:rPr>
              <w:t xml:space="preserve"> formatrice</w:t>
            </w: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B9D9F7" w14:textId="5A3BD3C0" w:rsidR="00D42019" w:rsidRPr="00C55938" w:rsidRDefault="001D0DBE" w:rsidP="00616ED8">
            <w:pPr>
              <w:rPr>
                <w:rFonts w:ascii="Source Sans Pro" w:hAnsi="Source Sans Pro" w:cs="Helvetica"/>
                <w:b/>
                <w:lang w:val="fr-CH"/>
              </w:rPr>
            </w:pPr>
            <w:proofErr w:type="spellStart"/>
            <w:r>
              <w:rPr>
                <w:rFonts w:ascii="Source Sans Pro" w:hAnsi="Source Sans Pro" w:cs="Helvetica"/>
                <w:b/>
                <w:lang w:val="fr-CH"/>
              </w:rPr>
              <w:t>Diploma</w:t>
            </w:r>
            <w:proofErr w:type="spellEnd"/>
            <w:r>
              <w:rPr>
                <w:rFonts w:ascii="Source Sans Pro" w:hAnsi="Source Sans Pro" w:cs="Helvetica"/>
                <w:b/>
                <w:lang w:val="fr-CH"/>
              </w:rPr>
              <w:t xml:space="preserve"> ottenuto</w:t>
            </w:r>
            <w:r w:rsidR="00F4545E" w:rsidRPr="00C55938">
              <w:rPr>
                <w:rFonts w:ascii="Source Sans Pro" w:hAnsi="Source Sans Pro" w:cs="Helvetica"/>
                <w:b/>
                <w:lang w:val="fr-CH"/>
              </w:rPr>
              <w:t xml:space="preserve"> </w:t>
            </w:r>
          </w:p>
        </w:tc>
      </w:tr>
      <w:tr w:rsidR="00D42019" w:rsidRPr="00C55938" w14:paraId="603D94FA" w14:textId="77777777" w:rsidTr="002E1BC1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02E05C3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0A00BFE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6F8D662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3452F8B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</w:tr>
      <w:tr w:rsidR="00D42019" w:rsidRPr="00C55938" w14:paraId="227C6103" w14:textId="77777777" w:rsidTr="002E1BC1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5891E7A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62F81F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7D5BA3E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D56B577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</w:tr>
      <w:tr w:rsidR="00D42019" w:rsidRPr="00C55938" w14:paraId="12CE657A" w14:textId="77777777" w:rsidTr="002E1BC1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8A26E35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6AB0FC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A148332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F9F239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</w:tr>
      <w:tr w:rsidR="00D42019" w:rsidRPr="00C55938" w14:paraId="416D75FC" w14:textId="77777777" w:rsidTr="002E1BC1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317BAF6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6C2758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E0262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1E31E9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</w:tr>
      <w:tr w:rsidR="00D42019" w:rsidRPr="00C55938" w14:paraId="7A53AA01" w14:textId="77777777" w:rsidTr="002E1BC1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54232F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D6855B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5C6F89C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3C3896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</w:tr>
      <w:tr w:rsidR="00D42019" w:rsidRPr="00C55938" w14:paraId="73578BB0" w14:textId="77777777" w:rsidTr="002E1BC1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ADEE8F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9A5CA15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8462AEC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E96869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</w:tr>
      <w:tr w:rsidR="00D42019" w:rsidRPr="00C55938" w14:paraId="3ADCD7FD" w14:textId="77777777" w:rsidTr="002E1BC1">
        <w:tc>
          <w:tcPr>
            <w:tcW w:w="28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096CF69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27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9F94FC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92356F8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198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BCC621E" w14:textId="77777777" w:rsidR="00D42019" w:rsidRPr="00C55938" w:rsidRDefault="00D42019" w:rsidP="00616ED8">
            <w:pPr>
              <w:rPr>
                <w:rFonts w:ascii="Source Sans Pro" w:hAnsi="Source Sans Pro" w:cs="Helvetica"/>
                <w:lang w:val="fr-CH"/>
              </w:rPr>
            </w:pPr>
          </w:p>
        </w:tc>
      </w:tr>
    </w:tbl>
    <w:p w14:paraId="17633A63" w14:textId="4917964F" w:rsidR="00F4545E" w:rsidRPr="00C55938" w:rsidRDefault="001D0DBE" w:rsidP="00F4545E">
      <w:pPr>
        <w:rPr>
          <w:rFonts w:ascii="Source Sans Pro" w:hAnsi="Source Sans Pro" w:cs="Helvetica"/>
          <w:lang w:val="fr-CH"/>
        </w:rPr>
      </w:pPr>
      <w:proofErr w:type="spellStart"/>
      <w:r>
        <w:rPr>
          <w:rFonts w:ascii="Source Sans Pro" w:hAnsi="Source Sans Pro" w:cs="Helvetica"/>
          <w:lang w:val="fr-CH"/>
        </w:rPr>
        <w:t>Giungere</w:t>
      </w:r>
      <w:proofErr w:type="spellEnd"/>
      <w:r>
        <w:rPr>
          <w:rFonts w:ascii="Source Sans Pro" w:hAnsi="Source Sans Pro" w:cs="Helvetica"/>
          <w:lang w:val="fr-CH"/>
        </w:rPr>
        <w:t xml:space="preserve"> </w:t>
      </w:r>
      <w:proofErr w:type="spellStart"/>
      <w:r>
        <w:rPr>
          <w:rFonts w:ascii="Source Sans Pro" w:hAnsi="Source Sans Pro" w:cs="Helvetica"/>
          <w:lang w:val="fr-CH"/>
        </w:rPr>
        <w:t>separatamente</w:t>
      </w:r>
      <w:proofErr w:type="spellEnd"/>
      <w:r>
        <w:rPr>
          <w:rFonts w:ascii="Source Sans Pro" w:hAnsi="Source Sans Pro" w:cs="Helvetica"/>
          <w:lang w:val="fr-CH"/>
        </w:rPr>
        <w:t xml:space="preserve"> il CV</w:t>
      </w:r>
    </w:p>
    <w:p w14:paraId="3056014E" w14:textId="77777777" w:rsidR="00D42019" w:rsidRPr="00C55938" w:rsidRDefault="00D42019" w:rsidP="00616ED8">
      <w:pPr>
        <w:rPr>
          <w:rFonts w:ascii="Source Sans Pro" w:hAnsi="Source Sans Pro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500DE9" w14:paraId="04E7154F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E7CC8E7" w14:textId="77777777" w:rsidR="00050275" w:rsidRPr="00C334EA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6002AFD5" w14:textId="60834551" w:rsidR="00F4545E" w:rsidRPr="001D0DBE" w:rsidRDefault="001D0DBE" w:rsidP="00F4545E">
            <w:pPr>
              <w:rPr>
                <w:rFonts w:ascii="Source Sans Pro" w:hAnsi="Source Sans Pro" w:cs="Helvetica"/>
                <w:b/>
                <w:lang w:val="it-IT"/>
              </w:rPr>
            </w:pPr>
            <w:r w:rsidRPr="001D0DBE">
              <w:rPr>
                <w:rFonts w:ascii="Source Sans Pro" w:hAnsi="Source Sans Pro" w:cs="Helvetica"/>
                <w:b/>
                <w:lang w:val="it-IT"/>
              </w:rPr>
              <w:t>Statuti di Formazione dei Genitori CH</w:t>
            </w:r>
          </w:p>
          <w:p w14:paraId="21062C88" w14:textId="77777777" w:rsidR="00050275" w:rsidRPr="001D0DBE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0291825" w14:textId="77777777" w:rsidR="00050275" w:rsidRPr="001D0DBE" w:rsidRDefault="00050275" w:rsidP="00616ED8">
      <w:pPr>
        <w:rPr>
          <w:rFonts w:ascii="Source Sans Pro" w:hAnsi="Source Sans Pro"/>
          <w:lang w:val="it-IT"/>
        </w:rPr>
      </w:pPr>
    </w:p>
    <w:p w14:paraId="307E4E5B" w14:textId="7DA0D3E5" w:rsidR="00AB2F6D" w:rsidRPr="00AB2F6D" w:rsidRDefault="00747A5B" w:rsidP="00AB2F6D">
      <w:pPr>
        <w:rPr>
          <w:rFonts w:ascii="Source Sans Pro" w:hAnsi="Source Sans Pro" w:cs="Helvetica"/>
          <w:lang w:val="it-IT"/>
        </w:rPr>
      </w:pPr>
      <w:r w:rsidRPr="00286536">
        <w:rPr>
          <w:rFonts w:ascii="Source Sans Pro" w:hAnsi="Source Sans Pro" w:cs="Helvetica"/>
          <w:lang w:val="it-CH"/>
        </w:rPr>
        <w:t xml:space="preserve">Gli statuti di Formazione dei Genitori CH sono disponibili </w:t>
      </w:r>
      <w:hyperlink r:id="rId11" w:history="1">
        <w:r w:rsidRPr="00286536">
          <w:rPr>
            <w:rStyle w:val="Hyperlink"/>
            <w:rFonts w:ascii="Source Sans Pro" w:hAnsi="Source Sans Pro" w:cs="Helvetica"/>
            <w:lang w:val="it-CH"/>
          </w:rPr>
          <w:t>sul sito</w:t>
        </w:r>
      </w:hyperlink>
      <w:r w:rsidRPr="00286536">
        <w:rPr>
          <w:rStyle w:val="Hyperlink"/>
          <w:rFonts w:ascii="Source Sans Pro" w:hAnsi="Source Sans Pro" w:cs="Helvetica"/>
          <w:lang w:val="it-CH"/>
        </w:rPr>
        <w:t>.</w:t>
      </w:r>
      <w:r w:rsidR="00AB2F6D" w:rsidRPr="00AB2F6D">
        <w:rPr>
          <w:rFonts w:ascii="Source Sans Pro" w:hAnsi="Source Sans Pro" w:cs="Helvetica"/>
          <w:lang w:val="it-IT"/>
        </w:rPr>
        <w:t xml:space="preserve"> </w:t>
      </w:r>
    </w:p>
    <w:p w14:paraId="0B2C00C1" w14:textId="5F3FDFEC" w:rsidR="00AB2F6D" w:rsidRPr="00AB2F6D" w:rsidRDefault="00AB2F6D" w:rsidP="00AB2F6D">
      <w:pPr>
        <w:rPr>
          <w:rFonts w:ascii="Source Sans Pro" w:hAnsi="Source Sans Pro" w:cs="Helvetica"/>
          <w:lang w:val="it-IT"/>
        </w:rPr>
      </w:pPr>
      <w:r w:rsidRPr="00AB2F6D">
        <w:rPr>
          <w:rFonts w:ascii="Source Sans Pro" w:hAnsi="Source Sans Pro" w:cs="Helvetica"/>
          <w:lang w:val="it-IT"/>
        </w:rPr>
        <w:t>Firmando la domanda di adesione, confermate allo stesso tempo di accettare gli statuti di Formazione dei Genitori CH.</w:t>
      </w:r>
    </w:p>
    <w:p w14:paraId="5D15A7FA" w14:textId="77777777" w:rsidR="00D42019" w:rsidRPr="00AB2F6D" w:rsidRDefault="00D42019" w:rsidP="00616ED8">
      <w:pPr>
        <w:rPr>
          <w:rFonts w:ascii="Source Sans Pro" w:hAnsi="Source Sans Pro"/>
          <w:lang w:val="it-IT"/>
        </w:rPr>
      </w:pPr>
    </w:p>
    <w:p w14:paraId="28976487" w14:textId="77777777" w:rsidR="00430376" w:rsidRDefault="00430376" w:rsidP="00616ED8">
      <w:pPr>
        <w:rPr>
          <w:rFonts w:ascii="Source Sans Pro" w:hAnsi="Source Sans Pro"/>
          <w:lang w:val="it-IT"/>
        </w:rPr>
      </w:pPr>
    </w:p>
    <w:p w14:paraId="515D42B1" w14:textId="77777777" w:rsidR="00500DE9" w:rsidRDefault="00500DE9" w:rsidP="00616ED8">
      <w:pPr>
        <w:rPr>
          <w:rFonts w:ascii="Source Sans Pro" w:hAnsi="Source Sans Pro"/>
          <w:lang w:val="it-IT"/>
        </w:rPr>
      </w:pPr>
    </w:p>
    <w:p w14:paraId="490EDA35" w14:textId="77777777" w:rsidR="00500DE9" w:rsidRPr="00AB2F6D" w:rsidRDefault="00500DE9" w:rsidP="00616ED8">
      <w:pPr>
        <w:rPr>
          <w:rFonts w:ascii="Source Sans Pro" w:hAnsi="Source Sans Pro"/>
          <w:lang w:val="it-IT"/>
        </w:rPr>
      </w:pPr>
    </w:p>
    <w:p w14:paraId="1DE542E6" w14:textId="77777777" w:rsidR="00430376" w:rsidRPr="00AB2F6D" w:rsidRDefault="00430376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500DE9" w14:paraId="539608A1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22D9F9B7" w14:textId="77777777" w:rsidR="00050275" w:rsidRPr="00AB2F6D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1C04E2AF" w14:textId="77777777" w:rsidR="00050275" w:rsidRDefault="006B6EA2" w:rsidP="00616ED8">
            <w:pPr>
              <w:rPr>
                <w:rFonts w:ascii="Source Sans Pro" w:hAnsi="Source Sans Pro" w:cs="Helvetica"/>
                <w:b/>
                <w:lang w:val="it-IT"/>
              </w:rPr>
            </w:pPr>
            <w:r w:rsidRPr="006B6EA2">
              <w:rPr>
                <w:rFonts w:ascii="Source Sans Pro" w:hAnsi="Source Sans Pro" w:cs="Helvetica"/>
                <w:b/>
                <w:lang w:val="it-IT"/>
              </w:rPr>
              <w:t>Obiettivi di Formazione dei Genitori CH</w:t>
            </w:r>
          </w:p>
          <w:p w14:paraId="7EB72868" w14:textId="645D1B38" w:rsidR="006B6EA2" w:rsidRPr="006B6EA2" w:rsidRDefault="006B6EA2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DD5E33A" w14:textId="77777777" w:rsidR="00050275" w:rsidRPr="006B6EA2" w:rsidRDefault="00050275" w:rsidP="00616ED8">
      <w:pPr>
        <w:rPr>
          <w:rFonts w:ascii="Source Sans Pro" w:hAnsi="Source Sans Pro"/>
          <w:lang w:val="it-IT"/>
        </w:rPr>
      </w:pPr>
    </w:p>
    <w:p w14:paraId="1784E811" w14:textId="7FF91E78" w:rsidR="006B6EA2" w:rsidRPr="006B6EA2" w:rsidRDefault="00A8151D" w:rsidP="00616ED8">
      <w:pPr>
        <w:rPr>
          <w:rFonts w:ascii="Source Sans Pro" w:hAnsi="Source Sans Pro" w:cs="Helvetica"/>
          <w:lang w:val="it-IT"/>
        </w:rPr>
      </w:pPr>
      <w:r w:rsidRPr="00286536">
        <w:rPr>
          <w:rFonts w:ascii="Source Sans Pro" w:hAnsi="Source Sans Pro" w:cs="Helvetica"/>
          <w:lang w:val="it-CH"/>
        </w:rPr>
        <w:t xml:space="preserve">Gli obiettivi di Formazione dei Genitori CH si trovano </w:t>
      </w:r>
      <w:hyperlink r:id="rId12" w:history="1">
        <w:r w:rsidRPr="00286536">
          <w:rPr>
            <w:rStyle w:val="Hyperlink"/>
            <w:rFonts w:ascii="Source Sans Pro" w:hAnsi="Source Sans Pro" w:cs="Helvetica"/>
            <w:lang w:val="it-CH"/>
          </w:rPr>
          <w:t>sul sito</w:t>
        </w:r>
      </w:hyperlink>
      <w:r w:rsidR="006B6EA2" w:rsidRPr="006B6EA2">
        <w:rPr>
          <w:rFonts w:ascii="Source Sans Pro" w:hAnsi="Source Sans Pro" w:cs="Helvetica"/>
          <w:lang w:val="it-IT"/>
        </w:rPr>
        <w:t xml:space="preserve"> </w:t>
      </w:r>
    </w:p>
    <w:p w14:paraId="46FC09AD" w14:textId="3C760AB0" w:rsidR="00D42019" w:rsidRPr="006B6EA2" w:rsidRDefault="006B6EA2" w:rsidP="00616ED8">
      <w:pPr>
        <w:rPr>
          <w:rFonts w:ascii="Source Sans Pro" w:hAnsi="Source Sans Pro" w:cs="Helvetica"/>
          <w:lang w:val="it-IT"/>
        </w:rPr>
      </w:pPr>
      <w:r w:rsidRPr="006B6EA2">
        <w:rPr>
          <w:rFonts w:ascii="Source Sans Pro" w:hAnsi="Source Sans Pro" w:cs="Helvetica"/>
          <w:lang w:val="it-IT"/>
        </w:rPr>
        <w:t>Firmando la domanda di adesione, confermate allo stesso tempo di accettare gli obiettivi di Formazione dei Genitori CH.</w:t>
      </w:r>
      <w:r w:rsidR="00461649" w:rsidRPr="006B6EA2">
        <w:rPr>
          <w:rFonts w:ascii="Source Sans Pro" w:hAnsi="Source Sans Pro" w:cs="Helvetica"/>
          <w:lang w:val="it-IT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500DE9" w14:paraId="100FC560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4E0BF9B4" w14:textId="77777777" w:rsidR="00050275" w:rsidRPr="006B6EA2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7CEF941C" w14:textId="78C5F4E3" w:rsidR="006B6EA2" w:rsidRDefault="006B6EA2" w:rsidP="006B6EA2">
            <w:pPr>
              <w:rPr>
                <w:rFonts w:ascii="Source Sans Pro" w:hAnsi="Source Sans Pro" w:cs="Helvetica"/>
                <w:b/>
                <w:lang w:val="it-IT"/>
              </w:rPr>
            </w:pPr>
            <w:r w:rsidRPr="006B6EA2">
              <w:rPr>
                <w:rFonts w:ascii="Source Sans Pro" w:hAnsi="Source Sans Pro" w:cs="Helvetica"/>
                <w:b/>
                <w:lang w:val="it-IT"/>
              </w:rPr>
              <w:t>Criteri di qualità di Formazione dei Genitori CH</w:t>
            </w:r>
          </w:p>
          <w:p w14:paraId="4837644D" w14:textId="0E11F4BB" w:rsidR="00050275" w:rsidRPr="006B6EA2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4813C0D4" w14:textId="77777777" w:rsidR="00050275" w:rsidRPr="006B6EA2" w:rsidRDefault="00050275" w:rsidP="00616ED8">
      <w:pPr>
        <w:rPr>
          <w:rFonts w:ascii="Source Sans Pro" w:hAnsi="Source Sans Pro"/>
          <w:lang w:val="it-IT"/>
        </w:rPr>
      </w:pPr>
    </w:p>
    <w:p w14:paraId="24E4B6B9" w14:textId="75DE7533" w:rsidR="00500818" w:rsidRDefault="00500818" w:rsidP="004D418C">
      <w:pPr>
        <w:rPr>
          <w:rFonts w:ascii="Source Sans Pro" w:hAnsi="Source Sans Pro" w:cs="Helvetica"/>
          <w:lang w:val="it-IT"/>
        </w:rPr>
      </w:pPr>
      <w:r w:rsidRPr="00500818">
        <w:rPr>
          <w:rFonts w:ascii="Source Sans Pro" w:hAnsi="Source Sans Pro" w:cs="Helvetica"/>
          <w:lang w:val="it-IT"/>
        </w:rPr>
        <w:t>Prendere conoscenza dei</w:t>
      </w:r>
      <w:r w:rsidR="00982AA9">
        <w:rPr>
          <w:rFonts w:ascii="Source Sans Pro" w:hAnsi="Source Sans Pro" w:cs="Helvetica"/>
          <w:lang w:val="it-IT"/>
        </w:rPr>
        <w:t xml:space="preserve"> </w:t>
      </w:r>
      <w:hyperlink r:id="rId13" w:history="1">
        <w:r w:rsidR="00982AA9" w:rsidRPr="00E30FB3">
          <w:rPr>
            <w:rStyle w:val="Hyperlink"/>
            <w:rFonts w:ascii="Source Sans Pro" w:hAnsi="Source Sans Pro" w:cs="Helvetica"/>
            <w:lang w:val="it-IT"/>
          </w:rPr>
          <w:t>criteri di qualità</w:t>
        </w:r>
      </w:hyperlink>
      <w:r w:rsidRPr="00500818">
        <w:rPr>
          <w:rFonts w:ascii="Source Sans Pro" w:hAnsi="Source Sans Pro" w:cs="Helvetica"/>
          <w:lang w:val="it-IT"/>
        </w:rPr>
        <w:t xml:space="preserve"> di Formazione dei Genitori CH. </w:t>
      </w:r>
    </w:p>
    <w:p w14:paraId="21D6554D" w14:textId="7156AAD6" w:rsidR="00241861" w:rsidRPr="00500818" w:rsidRDefault="00500818" w:rsidP="004D418C">
      <w:pPr>
        <w:rPr>
          <w:rFonts w:ascii="Source Sans Pro" w:hAnsi="Source Sans Pro"/>
          <w:lang w:val="it-IT"/>
        </w:rPr>
      </w:pPr>
      <w:r w:rsidRPr="00500818">
        <w:rPr>
          <w:rFonts w:ascii="Source Sans Pro" w:hAnsi="Source Sans Pro" w:cs="Helvetica"/>
          <w:lang w:val="it-IT"/>
        </w:rPr>
        <w:t>Firmando la domanda di adesione, confermate allo stesso tempo di accettare i criteri di qualità di Formazione dei Genitori CH.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620E4B" w14:paraId="1C0357A5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36932EA2" w14:textId="77777777" w:rsidR="00050275" w:rsidRPr="00500818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18AE1898" w14:textId="77777777" w:rsidR="00050275" w:rsidRDefault="00620E4B" w:rsidP="00616ED8">
            <w:pPr>
              <w:rPr>
                <w:rFonts w:ascii="Source Sans Pro" w:hAnsi="Source Sans Pro" w:cs="Helvetica"/>
                <w:b/>
                <w:lang w:val="it-IT"/>
              </w:rPr>
            </w:pPr>
            <w:r w:rsidRPr="00620E4B">
              <w:rPr>
                <w:rFonts w:ascii="Source Sans Pro" w:hAnsi="Source Sans Pro" w:cs="Helvetica"/>
                <w:b/>
                <w:lang w:val="it-IT"/>
              </w:rPr>
              <w:t>Convenzione Europea dei Diritti dell’Uomo</w:t>
            </w:r>
          </w:p>
          <w:p w14:paraId="4F08B48D" w14:textId="565677B6" w:rsidR="00492D3B" w:rsidRPr="00620E4B" w:rsidRDefault="00492D3B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4746274A" w14:textId="77777777" w:rsidR="00241861" w:rsidRPr="00620E4B" w:rsidRDefault="00241861" w:rsidP="00616ED8">
      <w:pPr>
        <w:rPr>
          <w:rFonts w:ascii="Source Sans Pro" w:hAnsi="Source Sans Pro"/>
          <w:lang w:val="it-IT"/>
        </w:rPr>
      </w:pPr>
    </w:p>
    <w:p w14:paraId="514EB114" w14:textId="00D0A3C3" w:rsidR="00740FE6" w:rsidRPr="00740FE6" w:rsidRDefault="00740FE6" w:rsidP="00616ED8">
      <w:pPr>
        <w:rPr>
          <w:rFonts w:ascii="Source Sans Pro" w:hAnsi="Source Sans Pro" w:cs="Helvetica"/>
          <w:lang w:val="it-IT"/>
        </w:rPr>
      </w:pPr>
      <w:r w:rsidRPr="00740FE6">
        <w:rPr>
          <w:rFonts w:ascii="Source Sans Pro" w:hAnsi="Source Sans Pro" w:cs="Helvetica"/>
          <w:lang w:val="it-IT"/>
        </w:rPr>
        <w:t>Prendere conoscenza della</w:t>
      </w:r>
      <w:r w:rsidR="00754128">
        <w:rPr>
          <w:rFonts w:ascii="Source Sans Pro" w:hAnsi="Source Sans Pro" w:cs="Helvetica"/>
          <w:lang w:val="it-IT"/>
        </w:rPr>
        <w:t xml:space="preserve"> </w:t>
      </w:r>
      <w:hyperlink r:id="rId14" w:history="1">
        <w:r w:rsidR="00754128" w:rsidRPr="00BD71EC">
          <w:rPr>
            <w:rStyle w:val="Hyperlink"/>
            <w:rFonts w:ascii="Source Sans Pro" w:hAnsi="Source Sans Pro" w:cs="Helvetica"/>
            <w:lang w:val="it-IT"/>
          </w:rPr>
          <w:t>Convenzione Europea dei Diritti dell’Uomo</w:t>
        </w:r>
        <w:r w:rsidRPr="00BD71EC">
          <w:rPr>
            <w:rStyle w:val="Hyperlink"/>
            <w:rFonts w:ascii="Source Sans Pro" w:hAnsi="Source Sans Pro" w:cs="Helvetica"/>
            <w:lang w:val="it-IT"/>
          </w:rPr>
          <w:t xml:space="preserve"> (CEDU)</w:t>
        </w:r>
      </w:hyperlink>
      <w:r w:rsidRPr="00740FE6">
        <w:rPr>
          <w:rFonts w:ascii="Source Sans Pro" w:hAnsi="Source Sans Pro" w:cs="Helvetica"/>
          <w:lang w:val="it-IT"/>
        </w:rPr>
        <w:t>.</w:t>
      </w:r>
    </w:p>
    <w:p w14:paraId="3421113B" w14:textId="52EC2188" w:rsidR="004D418C" w:rsidRPr="00740FE6" w:rsidRDefault="00740FE6" w:rsidP="00616ED8">
      <w:pPr>
        <w:rPr>
          <w:rFonts w:ascii="Source Sans Pro" w:hAnsi="Source Sans Pro" w:cs="Helvetica"/>
          <w:lang w:val="it-IT"/>
        </w:rPr>
      </w:pPr>
      <w:r w:rsidRPr="00740FE6">
        <w:rPr>
          <w:rFonts w:ascii="Source Sans Pro" w:hAnsi="Source Sans Pro" w:cs="Helvetica"/>
          <w:lang w:val="it-IT"/>
        </w:rPr>
        <w:t>Firmando la domanda di adesione, confermate allo stesso tempo di accettare la Convenzione Europea dei Diritti dell’Uomo (CEDU).</w:t>
      </w:r>
      <w:r w:rsidR="00461649" w:rsidRPr="00740FE6">
        <w:rPr>
          <w:rFonts w:ascii="Source Sans Pro" w:hAnsi="Source Sans Pro" w:cs="Helvetica"/>
          <w:lang w:val="it-IT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500DE9" w14:paraId="7507EF3D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739ED714" w14:textId="77777777" w:rsidR="00050275" w:rsidRPr="00740FE6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26FB8242" w14:textId="77777777" w:rsidR="00050275" w:rsidRDefault="00492D3B" w:rsidP="00616ED8">
            <w:pPr>
              <w:rPr>
                <w:rFonts w:ascii="Source Sans Pro" w:hAnsi="Source Sans Pro" w:cs="Helvetica"/>
                <w:b/>
                <w:lang w:val="it-IT"/>
              </w:rPr>
            </w:pPr>
            <w:r w:rsidRPr="00492D3B">
              <w:rPr>
                <w:rFonts w:ascii="Source Sans Pro" w:hAnsi="Source Sans Pro" w:cs="Helvetica"/>
                <w:b/>
                <w:lang w:val="it-IT"/>
              </w:rPr>
              <w:t>Convenzione e protocolli relativi ai diritti del bambino delle Nazioni Unite</w:t>
            </w:r>
          </w:p>
          <w:p w14:paraId="417D0A7B" w14:textId="13932FBF" w:rsidR="00492D3B" w:rsidRPr="00492D3B" w:rsidRDefault="00492D3B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4C720034" w14:textId="77777777" w:rsidR="00241861" w:rsidRPr="00492D3B" w:rsidRDefault="00241861" w:rsidP="004D418C">
      <w:pPr>
        <w:rPr>
          <w:rFonts w:ascii="Source Sans Pro" w:hAnsi="Source Sans Pro"/>
          <w:lang w:val="it-IT"/>
        </w:rPr>
      </w:pPr>
    </w:p>
    <w:p w14:paraId="74BF1931" w14:textId="20C5AE80" w:rsidR="00492D3B" w:rsidRDefault="00492D3B" w:rsidP="00492D3B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Prendere conoscenza della</w:t>
      </w:r>
      <w:r w:rsidR="00CB5378">
        <w:rPr>
          <w:rFonts w:ascii="Source Sans Pro" w:hAnsi="Source Sans Pro" w:cs="Helvetica"/>
          <w:lang w:val="it-IT"/>
        </w:rPr>
        <w:t xml:space="preserve"> </w:t>
      </w:r>
      <w:hyperlink r:id="rId15" w:history="1">
        <w:proofErr w:type="spellStart"/>
        <w:r w:rsidR="00CB5378" w:rsidRPr="00C879E0">
          <w:rPr>
            <w:rStyle w:val="Hyperlink"/>
            <w:rFonts w:ascii="Source Sans Pro" w:hAnsi="Source Sans Pro" w:cs="Helvetica"/>
            <w:lang w:val="it-IT"/>
          </w:rPr>
          <w:t>Conventione</w:t>
        </w:r>
        <w:proofErr w:type="spellEnd"/>
        <w:r w:rsidR="00CB5378" w:rsidRPr="00C879E0">
          <w:rPr>
            <w:rStyle w:val="Hyperlink"/>
            <w:rFonts w:ascii="Source Sans Pro" w:hAnsi="Source Sans Pro" w:cs="Helvetica"/>
            <w:lang w:val="it-IT"/>
          </w:rPr>
          <w:t xml:space="preserve"> </w:t>
        </w:r>
        <w:r w:rsidR="00A8253B" w:rsidRPr="00C879E0">
          <w:rPr>
            <w:rStyle w:val="Hyperlink"/>
            <w:rFonts w:ascii="Source Sans Pro" w:hAnsi="Source Sans Pro" w:cs="Helvetica"/>
            <w:lang w:val="it-IT"/>
          </w:rPr>
          <w:t xml:space="preserve">sui </w:t>
        </w:r>
        <w:r w:rsidR="007C6455" w:rsidRPr="00C879E0">
          <w:rPr>
            <w:rStyle w:val="Hyperlink"/>
            <w:rFonts w:ascii="Source Sans Pro" w:hAnsi="Source Sans Pro" w:cs="Helvetica"/>
            <w:lang w:val="it-IT"/>
          </w:rPr>
          <w:t>D</w:t>
        </w:r>
        <w:r w:rsidR="00A8253B" w:rsidRPr="00C879E0">
          <w:rPr>
            <w:rStyle w:val="Hyperlink"/>
            <w:rFonts w:ascii="Source Sans Pro" w:hAnsi="Source Sans Pro" w:cs="Helvetica"/>
            <w:lang w:val="it-IT"/>
          </w:rPr>
          <w:t>iritti dell’Infanzia</w:t>
        </w:r>
        <w:r w:rsidR="007C6455" w:rsidRPr="00C879E0">
          <w:rPr>
            <w:rStyle w:val="Hyperlink"/>
            <w:rFonts w:ascii="Source Sans Pro" w:hAnsi="Source Sans Pro" w:cs="Helvetica"/>
            <w:lang w:val="it-IT"/>
          </w:rPr>
          <w:t xml:space="preserve"> dell’ONU</w:t>
        </w:r>
      </w:hyperlink>
      <w:r w:rsidR="007C6455">
        <w:rPr>
          <w:rFonts w:ascii="Source Sans Pro" w:hAnsi="Source Sans Pro" w:cs="Helvetica"/>
          <w:lang w:val="it-IT"/>
        </w:rPr>
        <w:t>.</w:t>
      </w:r>
      <w:r w:rsidRPr="00492D3B">
        <w:rPr>
          <w:rFonts w:ascii="Source Sans Pro" w:hAnsi="Source Sans Pro" w:cs="Helvetica"/>
          <w:lang w:val="it-IT"/>
        </w:rPr>
        <w:t xml:space="preserve"> </w:t>
      </w:r>
    </w:p>
    <w:p w14:paraId="19D58081" w14:textId="4C48367F" w:rsidR="00492D3B" w:rsidRPr="00492D3B" w:rsidRDefault="00492D3B" w:rsidP="00492D3B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Firmando la domanda di adesione, confermate allo stesso tempo di accettare la Convenzione e i protocolli relativi ai diritti del</w:t>
      </w:r>
      <w:r w:rsidR="00E0491D">
        <w:rPr>
          <w:rFonts w:ascii="Source Sans Pro" w:hAnsi="Source Sans Pro" w:cs="Helvetica"/>
          <w:lang w:val="it-IT"/>
        </w:rPr>
        <w:t xml:space="preserve">l’infanzia </w:t>
      </w:r>
      <w:r w:rsidRPr="00492D3B">
        <w:rPr>
          <w:rFonts w:ascii="Source Sans Pro" w:hAnsi="Source Sans Pro" w:cs="Helvetica"/>
          <w:lang w:val="it-IT"/>
        </w:rPr>
        <w:t>delle Nazioni Unite.</w:t>
      </w:r>
    </w:p>
    <w:p w14:paraId="19C0C83A" w14:textId="612D16EE" w:rsidR="00F4545E" w:rsidRPr="00492D3B" w:rsidRDefault="00461649" w:rsidP="00F4545E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br/>
      </w:r>
    </w:p>
    <w:p w14:paraId="60810526" w14:textId="77777777" w:rsidR="00C55938" w:rsidRPr="00492D3B" w:rsidRDefault="00C55938" w:rsidP="00F4545E">
      <w:pPr>
        <w:rPr>
          <w:rFonts w:ascii="Source Sans Pro" w:hAnsi="Source Sans Pro" w:cs="Helvetica"/>
          <w:lang w:val="it-IT"/>
        </w:rPr>
      </w:pPr>
    </w:p>
    <w:p w14:paraId="751CD99B" w14:textId="77777777" w:rsidR="00C55938" w:rsidRPr="00492D3B" w:rsidRDefault="00C55938" w:rsidP="00F4545E">
      <w:pPr>
        <w:rPr>
          <w:rFonts w:ascii="Source Sans Pro" w:hAnsi="Source Sans Pro" w:cs="Helvetica"/>
          <w:lang w:val="it-IT"/>
        </w:rPr>
      </w:pPr>
    </w:p>
    <w:p w14:paraId="7F22A1F0" w14:textId="77777777" w:rsidR="00C55938" w:rsidRPr="00492D3B" w:rsidRDefault="00C55938" w:rsidP="00F4545E">
      <w:pPr>
        <w:rPr>
          <w:rFonts w:ascii="Source Sans Pro" w:hAnsi="Source Sans Pro" w:cs="Helvetica"/>
          <w:lang w:val="it-IT"/>
        </w:rPr>
      </w:pPr>
    </w:p>
    <w:p w14:paraId="3FD9D1E4" w14:textId="77777777" w:rsidR="00C55938" w:rsidRPr="00492D3B" w:rsidRDefault="00C55938" w:rsidP="00F4545E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1743" w:rsidRPr="00500DE9" w14:paraId="6CA04416" w14:textId="77777777" w:rsidTr="00054B3A">
        <w:tc>
          <w:tcPr>
            <w:tcW w:w="9062" w:type="dxa"/>
            <w:shd w:val="clear" w:color="auto" w:fill="D9E2F3" w:themeFill="accent1" w:themeFillTint="33"/>
          </w:tcPr>
          <w:p w14:paraId="32A74EF8" w14:textId="77777777" w:rsidR="000A1743" w:rsidRPr="00492D3B" w:rsidRDefault="000A1743" w:rsidP="00054B3A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1AC61B2F" w14:textId="77777777" w:rsidR="000A1743" w:rsidRDefault="004E1391" w:rsidP="00054B3A">
            <w:pPr>
              <w:rPr>
                <w:rFonts w:ascii="Source Sans Pro" w:hAnsi="Source Sans Pro" w:cs="Helvetica"/>
                <w:b/>
                <w:lang w:val="it-IT"/>
              </w:rPr>
            </w:pPr>
            <w:r w:rsidRPr="004E1391">
              <w:rPr>
                <w:rFonts w:ascii="Source Sans Pro" w:hAnsi="Source Sans Pro" w:cs="Helvetica"/>
                <w:b/>
                <w:lang w:val="it-IT"/>
              </w:rPr>
              <w:t>Ci autorizzate a pubblicare il vostro nome nella Newsletter di Formazione dei Genitori CH, nella rubrica “Nuovi membri”?</w:t>
            </w:r>
          </w:p>
          <w:p w14:paraId="64CB76FA" w14:textId="2BE55DBE" w:rsidR="004E1391" w:rsidRPr="004E1391" w:rsidRDefault="004E1391" w:rsidP="00054B3A">
            <w:pPr>
              <w:rPr>
                <w:rFonts w:ascii="Source Sans Pro" w:hAnsi="Source Sans Pro" w:cs="Helvetica"/>
                <w:lang w:val="it-IT"/>
              </w:rPr>
            </w:pPr>
          </w:p>
        </w:tc>
      </w:tr>
    </w:tbl>
    <w:p w14:paraId="5F379575" w14:textId="716A0F5E" w:rsidR="00E86E8C" w:rsidRPr="004E1391" w:rsidRDefault="00E86E8C" w:rsidP="00616ED8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284"/>
        <w:gridCol w:w="3684"/>
        <w:gridCol w:w="285"/>
        <w:gridCol w:w="4247"/>
      </w:tblGrid>
      <w:tr w:rsidR="00461649" w:rsidRPr="00C55938" w14:paraId="2A92D7C2" w14:textId="77777777" w:rsidTr="00054B3A">
        <w:tc>
          <w:tcPr>
            <w:tcW w:w="284" w:type="dxa"/>
          </w:tcPr>
          <w:p w14:paraId="2D669DFE" w14:textId="77777777" w:rsidR="00461649" w:rsidRPr="004E1391" w:rsidRDefault="00461649" w:rsidP="00054B3A">
            <w:pPr>
              <w:rPr>
                <w:rFonts w:ascii="Source Sans Pro" w:hAnsi="Source Sans Pro" w:cs="Helvetica"/>
                <w:lang w:val="it-IT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54C7DD28" w14:textId="762CE3A0" w:rsidR="00461649" w:rsidRPr="00C55938" w:rsidRDefault="004E1391" w:rsidP="00054B3A">
            <w:pPr>
              <w:rPr>
                <w:rFonts w:ascii="Source Sans Pro" w:hAnsi="Source Sans Pro" w:cs="Helvetica"/>
                <w:lang w:val="fr-CH"/>
              </w:rPr>
            </w:pPr>
            <w:proofErr w:type="spellStart"/>
            <w:r>
              <w:rPr>
                <w:rFonts w:ascii="Source Sans Pro" w:hAnsi="Source Sans Pro" w:cs="Helvetica"/>
                <w:lang w:val="fr-CH"/>
              </w:rPr>
              <w:t>Sì</w:t>
            </w:r>
            <w:proofErr w:type="spellEnd"/>
          </w:p>
        </w:tc>
        <w:tc>
          <w:tcPr>
            <w:tcW w:w="285" w:type="dxa"/>
          </w:tcPr>
          <w:p w14:paraId="127C371A" w14:textId="77777777" w:rsidR="00461649" w:rsidRPr="00C55938" w:rsidRDefault="00461649" w:rsidP="00054B3A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4247" w:type="dxa"/>
            <w:tcBorders>
              <w:top w:val="nil"/>
              <w:bottom w:val="nil"/>
              <w:right w:val="nil"/>
            </w:tcBorders>
          </w:tcPr>
          <w:p w14:paraId="425AA5AE" w14:textId="332561D2" w:rsidR="00461649" w:rsidRPr="00C55938" w:rsidRDefault="00461649" w:rsidP="00054B3A">
            <w:pPr>
              <w:rPr>
                <w:rFonts w:ascii="Source Sans Pro" w:hAnsi="Source Sans Pro" w:cs="Helvetica"/>
                <w:lang w:val="fr-CH"/>
              </w:rPr>
            </w:pPr>
            <w:r w:rsidRPr="00C55938">
              <w:rPr>
                <w:rFonts w:ascii="Source Sans Pro" w:hAnsi="Source Sans Pro" w:cs="Helvetica"/>
                <w:lang w:val="fr-CH"/>
              </w:rPr>
              <w:t>No</w:t>
            </w:r>
          </w:p>
        </w:tc>
      </w:tr>
    </w:tbl>
    <w:p w14:paraId="0CDC8B74" w14:textId="77777777" w:rsidR="008B230E" w:rsidRPr="00C55938" w:rsidRDefault="008B230E" w:rsidP="00616ED8">
      <w:pPr>
        <w:rPr>
          <w:rFonts w:ascii="Source Sans Pro" w:hAnsi="Source Sans Pro" w:cs="Helvetica"/>
          <w:lang w:val="fr-CH"/>
        </w:rPr>
      </w:pPr>
    </w:p>
    <w:p w14:paraId="72A466FA" w14:textId="5C6448B9" w:rsidR="00D42019" w:rsidRPr="00AB29A8" w:rsidRDefault="00AB29A8" w:rsidP="00616ED8">
      <w:pPr>
        <w:rPr>
          <w:rFonts w:ascii="Source Sans Pro" w:hAnsi="Source Sans Pro" w:cs="Helvetica"/>
          <w:lang w:val="it-IT"/>
        </w:rPr>
      </w:pPr>
      <w:r w:rsidRPr="00AB29A8">
        <w:rPr>
          <w:rFonts w:ascii="Source Sans Pro" w:hAnsi="Source Sans Pro" w:cs="Helvetica"/>
          <w:lang w:val="it-IT"/>
        </w:rPr>
        <w:t>Firmando qui di seguito, confermate l’esattezza dei vostri dati e accettate i punti menzionati sopra.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9"/>
        <w:gridCol w:w="4333"/>
      </w:tblGrid>
      <w:tr w:rsidR="00F4545E" w:rsidRPr="00C55938" w14:paraId="537465E2" w14:textId="77777777" w:rsidTr="00F4545E">
        <w:tc>
          <w:tcPr>
            <w:tcW w:w="4739" w:type="dxa"/>
          </w:tcPr>
          <w:p w14:paraId="7BF90189" w14:textId="5D88E324" w:rsidR="00F4545E" w:rsidRPr="00C55938" w:rsidRDefault="00AB29A8" w:rsidP="00507886">
            <w:pPr>
              <w:ind w:left="-104"/>
              <w:rPr>
                <w:rFonts w:ascii="Source Sans Pro" w:hAnsi="Source Sans Pro" w:cs="Helvetica"/>
                <w:lang w:val="fr-CH"/>
              </w:rPr>
            </w:pPr>
            <w:proofErr w:type="spellStart"/>
            <w:r>
              <w:rPr>
                <w:rFonts w:ascii="Source Sans Pro" w:hAnsi="Source Sans Pro" w:cs="Helvetica"/>
                <w:lang w:val="fr-CH"/>
              </w:rPr>
              <w:t>Luogo</w:t>
            </w:r>
            <w:proofErr w:type="spellEnd"/>
            <w:r w:rsidR="00F4545E" w:rsidRPr="00C55938">
              <w:rPr>
                <w:rFonts w:ascii="Source Sans Pro" w:hAnsi="Source Sans Pro" w:cs="Helvetica"/>
                <w:lang w:val="fr-CH"/>
              </w:rPr>
              <w:t xml:space="preserve">, </w:t>
            </w:r>
            <w:r>
              <w:rPr>
                <w:rFonts w:ascii="Source Sans Pro" w:hAnsi="Source Sans Pro" w:cs="Helvetica"/>
                <w:lang w:val="fr-CH"/>
              </w:rPr>
              <w:t>data</w:t>
            </w:r>
            <w:r w:rsidR="00556DC6" w:rsidRPr="00C55938">
              <w:rPr>
                <w:rFonts w:ascii="Source Sans Pro" w:hAnsi="Source Sans Pro" w:cs="Helvetica"/>
                <w:lang w:val="fr-CH"/>
              </w:rPr>
              <w:t xml:space="preserve"> </w:t>
            </w:r>
            <w:r w:rsidR="00F4545E" w:rsidRPr="00C55938">
              <w:rPr>
                <w:rFonts w:ascii="Source Sans Pro" w:hAnsi="Source Sans Pro" w:cs="Helvetica"/>
                <w:lang w:val="fr-CH"/>
              </w:rPr>
              <w:t>:</w:t>
            </w:r>
          </w:p>
          <w:p w14:paraId="1ABCEB91" w14:textId="77777777" w:rsidR="00F4545E" w:rsidRPr="00C55938" w:rsidRDefault="00F4545E" w:rsidP="00F4545E">
            <w:pPr>
              <w:rPr>
                <w:rFonts w:ascii="Source Sans Pro" w:hAnsi="Source Sans Pro" w:cs="Helvetica"/>
                <w:lang w:val="fr-CH"/>
              </w:rPr>
            </w:pPr>
          </w:p>
          <w:p w14:paraId="5CA5EAD2" w14:textId="77777777" w:rsidR="00F4545E" w:rsidRPr="00C55938" w:rsidRDefault="00F4545E" w:rsidP="00F4545E">
            <w:pPr>
              <w:rPr>
                <w:rFonts w:ascii="Source Sans Pro" w:hAnsi="Source Sans Pro" w:cs="Helvetica"/>
                <w:lang w:val="fr-CH"/>
              </w:rPr>
            </w:pPr>
          </w:p>
          <w:p w14:paraId="642E6FA0" w14:textId="77777777" w:rsidR="00F4545E" w:rsidRPr="00C55938" w:rsidRDefault="00F4545E" w:rsidP="00F4545E">
            <w:pPr>
              <w:rPr>
                <w:rFonts w:ascii="Source Sans Pro" w:hAnsi="Source Sans Pro" w:cs="Helvetica"/>
                <w:lang w:val="fr-CH"/>
              </w:rPr>
            </w:pPr>
          </w:p>
          <w:p w14:paraId="57F1AF0F" w14:textId="647D3832" w:rsidR="00F4545E" w:rsidRPr="00C55938" w:rsidRDefault="00F4545E" w:rsidP="00F4545E">
            <w:pPr>
              <w:rPr>
                <w:rFonts w:ascii="Source Sans Pro" w:hAnsi="Source Sans Pro" w:cs="Helvetica"/>
                <w:lang w:val="fr-CH"/>
              </w:rPr>
            </w:pPr>
            <w:r w:rsidRPr="00C55938">
              <w:rPr>
                <w:rFonts w:ascii="Source Sans Pro" w:hAnsi="Source Sans Pro" w:cs="Helvetica"/>
                <w:lang w:val="fr-CH"/>
              </w:rPr>
              <w:t>……………………………………………………..</w:t>
            </w:r>
          </w:p>
        </w:tc>
        <w:tc>
          <w:tcPr>
            <w:tcW w:w="4333" w:type="dxa"/>
          </w:tcPr>
          <w:p w14:paraId="1A68A2AA" w14:textId="5A5344B6" w:rsidR="00F4545E" w:rsidRPr="00C55938" w:rsidRDefault="00AB29A8" w:rsidP="00F4545E">
            <w:pPr>
              <w:rPr>
                <w:rFonts w:ascii="Source Sans Pro" w:hAnsi="Source Sans Pro" w:cs="Helvetica"/>
                <w:lang w:val="fr-CH"/>
              </w:rPr>
            </w:pPr>
            <w:proofErr w:type="spellStart"/>
            <w:r>
              <w:rPr>
                <w:rFonts w:ascii="Source Sans Pro" w:hAnsi="Source Sans Pro" w:cs="Helvetica"/>
                <w:lang w:val="fr-CH"/>
              </w:rPr>
              <w:t>Firma</w:t>
            </w:r>
            <w:proofErr w:type="spellEnd"/>
          </w:p>
          <w:p w14:paraId="3B350510" w14:textId="77777777" w:rsidR="00F4545E" w:rsidRPr="00C55938" w:rsidRDefault="00F4545E" w:rsidP="00F4545E">
            <w:pPr>
              <w:rPr>
                <w:rFonts w:ascii="Source Sans Pro" w:hAnsi="Source Sans Pro" w:cs="Helvetica"/>
                <w:lang w:val="fr-CH"/>
              </w:rPr>
            </w:pPr>
          </w:p>
          <w:p w14:paraId="7C0FFE37" w14:textId="77777777" w:rsidR="00F4545E" w:rsidRPr="00C55938" w:rsidRDefault="00F4545E" w:rsidP="00F4545E">
            <w:pPr>
              <w:rPr>
                <w:rFonts w:ascii="Source Sans Pro" w:hAnsi="Source Sans Pro" w:cs="Helvetica"/>
                <w:lang w:val="fr-CH"/>
              </w:rPr>
            </w:pPr>
          </w:p>
          <w:p w14:paraId="0C988828" w14:textId="77777777" w:rsidR="00F4545E" w:rsidRPr="00C55938" w:rsidRDefault="00F4545E" w:rsidP="00F4545E">
            <w:pPr>
              <w:rPr>
                <w:rFonts w:ascii="Source Sans Pro" w:hAnsi="Source Sans Pro" w:cs="Helvetica"/>
                <w:lang w:val="fr-CH"/>
              </w:rPr>
            </w:pPr>
          </w:p>
          <w:p w14:paraId="3D9D37D9" w14:textId="52AC29E4" w:rsidR="00F4545E" w:rsidRPr="00C55938" w:rsidRDefault="00F4545E" w:rsidP="00F4545E">
            <w:pPr>
              <w:rPr>
                <w:rFonts w:ascii="Source Sans Pro" w:hAnsi="Source Sans Pro" w:cs="Helvetica"/>
                <w:lang w:val="fr-CH"/>
              </w:rPr>
            </w:pPr>
            <w:r w:rsidRPr="00C55938">
              <w:rPr>
                <w:rFonts w:ascii="Source Sans Pro" w:hAnsi="Source Sans Pro" w:cs="Helvetica"/>
                <w:lang w:val="fr-CH"/>
              </w:rPr>
              <w:t>………………………………………………..</w:t>
            </w:r>
          </w:p>
        </w:tc>
      </w:tr>
    </w:tbl>
    <w:p w14:paraId="33757814" w14:textId="7592FB3F" w:rsidR="001A5100" w:rsidRPr="00C55938" w:rsidRDefault="001A5100" w:rsidP="00E86E8C">
      <w:pPr>
        <w:tabs>
          <w:tab w:val="left" w:pos="3850"/>
        </w:tabs>
        <w:rPr>
          <w:rFonts w:ascii="Source Sans Pro" w:hAnsi="Source Sans Pro"/>
          <w:lang w:val="fr-CH"/>
        </w:rPr>
      </w:pPr>
    </w:p>
    <w:p w14:paraId="1464930D" w14:textId="77777777" w:rsidR="008B230E" w:rsidRPr="00C55938" w:rsidRDefault="008B230E" w:rsidP="00E86E8C">
      <w:pPr>
        <w:tabs>
          <w:tab w:val="left" w:pos="3850"/>
        </w:tabs>
        <w:rPr>
          <w:rFonts w:ascii="Source Sans Pro" w:hAnsi="Source Sans Pro" w:cs="Helvetica"/>
          <w:lang w:val="fr-CH"/>
        </w:rPr>
      </w:pPr>
    </w:p>
    <w:p w14:paraId="0A406C76" w14:textId="77777777" w:rsidR="00066206" w:rsidRDefault="00066206" w:rsidP="00556DC6">
      <w:pPr>
        <w:tabs>
          <w:tab w:val="left" w:pos="3850"/>
        </w:tabs>
        <w:rPr>
          <w:rFonts w:ascii="Source Sans Pro" w:hAnsi="Source Sans Pro" w:cs="Helvetica"/>
          <w:lang w:val="it-IT"/>
        </w:rPr>
      </w:pPr>
      <w:r w:rsidRPr="00066206">
        <w:rPr>
          <w:rFonts w:ascii="Source Sans Pro" w:hAnsi="Source Sans Pro" w:cs="Helvetica"/>
          <w:lang w:val="it-IT"/>
        </w:rPr>
        <w:t>Vi preghiamo di inviare il documento compilato via e</w:t>
      </w:r>
      <w:r w:rsidRPr="00066206">
        <w:rPr>
          <w:rFonts w:ascii="Source Sans Pro" w:hAnsi="Source Sans Pro" w:cs="Helvetica"/>
          <w:lang w:val="it-IT"/>
        </w:rPr>
        <w:noBreakHyphen/>
        <w:t>mail (</w:t>
      </w:r>
      <w:proofErr w:type="spellStart"/>
      <w:r w:rsidRPr="00066206">
        <w:rPr>
          <w:rFonts w:ascii="Source Sans Pro" w:hAnsi="Source Sans Pro" w:cs="Helvetica"/>
          <w:lang w:val="it-IT"/>
        </w:rPr>
        <w:t>scan</w:t>
      </w:r>
      <w:proofErr w:type="spellEnd"/>
      <w:r w:rsidRPr="00066206">
        <w:rPr>
          <w:rFonts w:ascii="Source Sans Pro" w:hAnsi="Source Sans Pro" w:cs="Helvetica"/>
          <w:lang w:val="it-IT"/>
        </w:rPr>
        <w:t xml:space="preserve">) all’indirizzo indicato qui sotto. </w:t>
      </w:r>
    </w:p>
    <w:p w14:paraId="27CAA5E3" w14:textId="40D6C495" w:rsidR="008B230E" w:rsidRPr="00066206" w:rsidRDefault="00066206" w:rsidP="00556DC6">
      <w:pPr>
        <w:tabs>
          <w:tab w:val="left" w:pos="3850"/>
        </w:tabs>
        <w:rPr>
          <w:rFonts w:ascii="Source Sans Pro" w:hAnsi="Source Sans Pro" w:cs="Helvetica"/>
          <w:lang w:val="it-IT"/>
        </w:rPr>
      </w:pPr>
      <w:r>
        <w:rPr>
          <w:rFonts w:ascii="Source Sans Pro" w:hAnsi="Source Sans Pro" w:cs="Helvetica"/>
          <w:lang w:val="it-IT"/>
        </w:rPr>
        <w:t>Si</w:t>
      </w:r>
      <w:r w:rsidRPr="00066206">
        <w:rPr>
          <w:rFonts w:ascii="Source Sans Pro" w:hAnsi="Source Sans Pro" w:cs="Helvetica"/>
          <w:lang w:val="it-IT"/>
        </w:rPr>
        <w:t>amo a vostra disposizione per rispondere alle vostre domande.</w:t>
      </w:r>
    </w:p>
    <w:sectPr w:rsidR="008B230E" w:rsidRPr="00066206" w:rsidSect="0046164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D0ED6" w14:textId="77777777" w:rsidR="001217AF" w:rsidRDefault="001217AF" w:rsidP="00616ED8">
      <w:pPr>
        <w:spacing w:after="0" w:line="240" w:lineRule="auto"/>
      </w:pPr>
      <w:r>
        <w:separator/>
      </w:r>
    </w:p>
  </w:endnote>
  <w:endnote w:type="continuationSeparator" w:id="0">
    <w:p w14:paraId="08D37137" w14:textId="77777777" w:rsidR="001217AF" w:rsidRDefault="001217AF" w:rsidP="0061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A2211" w14:textId="77777777" w:rsidR="00DE311D" w:rsidRDefault="00DE31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F9E5" w14:textId="77777777" w:rsidR="00616ED8" w:rsidRDefault="00616ED8">
    <w:pPr>
      <w:pStyle w:val="Fuzeile"/>
    </w:pPr>
    <w:r>
      <w:tab/>
    </w:r>
    <w:r>
      <w:rPr>
        <w:noProof/>
      </w:rPr>
      <w:drawing>
        <wp:inline distT="0" distB="0" distL="0" distR="0" wp14:anchorId="2C8340AF" wp14:editId="30AD4584">
          <wp:extent cx="3960000" cy="418017"/>
          <wp:effectExtent l="0" t="0" r="2540" b="127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418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AB866" w14:textId="77777777" w:rsidR="00DE311D" w:rsidRDefault="00DE31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36E1A" w14:textId="77777777" w:rsidR="001217AF" w:rsidRDefault="001217AF" w:rsidP="00616ED8">
      <w:pPr>
        <w:spacing w:after="0" w:line="240" w:lineRule="auto"/>
      </w:pPr>
      <w:r>
        <w:separator/>
      </w:r>
    </w:p>
  </w:footnote>
  <w:footnote w:type="continuationSeparator" w:id="0">
    <w:p w14:paraId="470A02AD" w14:textId="77777777" w:rsidR="001217AF" w:rsidRDefault="001217AF" w:rsidP="0061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FC4CA" w14:textId="77777777" w:rsidR="00DE311D" w:rsidRDefault="00DE31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13E7" w14:textId="77777777" w:rsidR="00616ED8" w:rsidRDefault="00616ED8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31B152" wp14:editId="646C5EF1">
          <wp:simplePos x="0" y="0"/>
          <wp:positionH relativeFrom="column">
            <wp:posOffset>5031105</wp:posOffset>
          </wp:positionH>
          <wp:positionV relativeFrom="paragraph">
            <wp:posOffset>-247015</wp:posOffset>
          </wp:positionV>
          <wp:extent cx="984250" cy="882163"/>
          <wp:effectExtent l="0" t="0" r="635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8821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F5ADD" w14:textId="77777777" w:rsidR="00616ED8" w:rsidRDefault="00616ED8">
    <w:pPr>
      <w:pStyle w:val="Kopfzeile"/>
    </w:pPr>
  </w:p>
  <w:p w14:paraId="0B8D90E0" w14:textId="77777777" w:rsidR="00616ED8" w:rsidRDefault="00616ED8">
    <w:pPr>
      <w:pStyle w:val="Kopfzeile"/>
    </w:pPr>
  </w:p>
  <w:p w14:paraId="50FBAAE1" w14:textId="77777777" w:rsidR="00616ED8" w:rsidRDefault="00616ED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99A1D" w14:textId="77777777" w:rsidR="00DE311D" w:rsidRDefault="00DE31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6B0F"/>
    <w:multiLevelType w:val="hybridMultilevel"/>
    <w:tmpl w:val="03C61BC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86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C6"/>
    <w:rsid w:val="000329BC"/>
    <w:rsid w:val="00050275"/>
    <w:rsid w:val="00066206"/>
    <w:rsid w:val="0007500F"/>
    <w:rsid w:val="000A1743"/>
    <w:rsid w:val="000D6B21"/>
    <w:rsid w:val="001217AF"/>
    <w:rsid w:val="00145E46"/>
    <w:rsid w:val="001A5100"/>
    <w:rsid w:val="001D0DBE"/>
    <w:rsid w:val="001E49AF"/>
    <w:rsid w:val="00241861"/>
    <w:rsid w:val="002907DD"/>
    <w:rsid w:val="002B261B"/>
    <w:rsid w:val="002E0130"/>
    <w:rsid w:val="002E1BC1"/>
    <w:rsid w:val="002F09BA"/>
    <w:rsid w:val="00336193"/>
    <w:rsid w:val="0040479D"/>
    <w:rsid w:val="00430376"/>
    <w:rsid w:val="00440486"/>
    <w:rsid w:val="00461649"/>
    <w:rsid w:val="00464D91"/>
    <w:rsid w:val="00492D3B"/>
    <w:rsid w:val="004D418C"/>
    <w:rsid w:val="004E1391"/>
    <w:rsid w:val="00500818"/>
    <w:rsid w:val="00500DE9"/>
    <w:rsid w:val="00501CFB"/>
    <w:rsid w:val="00507886"/>
    <w:rsid w:val="00556DC6"/>
    <w:rsid w:val="005827FC"/>
    <w:rsid w:val="005F590F"/>
    <w:rsid w:val="00616ED8"/>
    <w:rsid w:val="00617ABB"/>
    <w:rsid w:val="00620E4B"/>
    <w:rsid w:val="00627187"/>
    <w:rsid w:val="00675593"/>
    <w:rsid w:val="006B6EA2"/>
    <w:rsid w:val="006E59C6"/>
    <w:rsid w:val="006E7974"/>
    <w:rsid w:val="00725FBE"/>
    <w:rsid w:val="00740FE6"/>
    <w:rsid w:val="00747A5B"/>
    <w:rsid w:val="00754128"/>
    <w:rsid w:val="007C6455"/>
    <w:rsid w:val="00817918"/>
    <w:rsid w:val="00844E38"/>
    <w:rsid w:val="0086734A"/>
    <w:rsid w:val="00882425"/>
    <w:rsid w:val="008868D0"/>
    <w:rsid w:val="008A3FBD"/>
    <w:rsid w:val="008B230E"/>
    <w:rsid w:val="008C1B5A"/>
    <w:rsid w:val="008F6BF7"/>
    <w:rsid w:val="00903572"/>
    <w:rsid w:val="00982AA9"/>
    <w:rsid w:val="009B33DF"/>
    <w:rsid w:val="009B7DF7"/>
    <w:rsid w:val="009E2D95"/>
    <w:rsid w:val="00A55CFC"/>
    <w:rsid w:val="00A62733"/>
    <w:rsid w:val="00A73E4B"/>
    <w:rsid w:val="00A74DEB"/>
    <w:rsid w:val="00A8151D"/>
    <w:rsid w:val="00A8253B"/>
    <w:rsid w:val="00AA037F"/>
    <w:rsid w:val="00AB29A8"/>
    <w:rsid w:val="00AB2F6D"/>
    <w:rsid w:val="00AE4F94"/>
    <w:rsid w:val="00AF6EA8"/>
    <w:rsid w:val="00BA573E"/>
    <w:rsid w:val="00BB38D7"/>
    <w:rsid w:val="00BB6433"/>
    <w:rsid w:val="00BD71EC"/>
    <w:rsid w:val="00BF189C"/>
    <w:rsid w:val="00C05E41"/>
    <w:rsid w:val="00C334EA"/>
    <w:rsid w:val="00C55938"/>
    <w:rsid w:val="00C879E0"/>
    <w:rsid w:val="00CB5378"/>
    <w:rsid w:val="00D3757A"/>
    <w:rsid w:val="00D42019"/>
    <w:rsid w:val="00D47D2B"/>
    <w:rsid w:val="00DA48C4"/>
    <w:rsid w:val="00DB5B5B"/>
    <w:rsid w:val="00DC4B5E"/>
    <w:rsid w:val="00DE311D"/>
    <w:rsid w:val="00DF23BC"/>
    <w:rsid w:val="00E0491D"/>
    <w:rsid w:val="00E30FB3"/>
    <w:rsid w:val="00E675EB"/>
    <w:rsid w:val="00E86E8C"/>
    <w:rsid w:val="00EE727A"/>
    <w:rsid w:val="00F44517"/>
    <w:rsid w:val="00F4545E"/>
    <w:rsid w:val="00F60EBA"/>
    <w:rsid w:val="00F6646F"/>
    <w:rsid w:val="00FA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867E0F"/>
  <w15:chartTrackingRefBased/>
  <w15:docId w15:val="{499E8798-C783-41D8-94C8-8556B3F4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6E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6ED8"/>
  </w:style>
  <w:style w:type="paragraph" w:styleId="Fuzeile">
    <w:name w:val="footer"/>
    <w:basedOn w:val="Standard"/>
    <w:link w:val="Fu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6E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59C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6E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D9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2425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79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79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79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79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7918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F4545E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2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rmazionedeigenitori.ch/it/formazione-dei-genitori/cose-lformazione-dei-genitori/qualita-nella-formazione-dei-genitor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formazionedeigenitori.ch/fileadmin/dateiablage/DE/Definitionen_und_Statuten/22_Elternbildung_Leitbild_A5_2013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rmazionedeigenitori.ch/fileadmin/dateiablage/DE/Definitionen_und_Statuten/Statuts_2019_IT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ef.ch/it/chi-siamo/convenzione-sui-diritti-dellinfanzia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e.int/it/web/conventions/full-list?module=treaty-detail&amp;treatynum=005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ntern%20EBCH\20_Verein%20EB\04_Gesch&#228;ftsstelle\Interne_Website\Webseite\2019\Redesign%202019%20-%20Kopi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ceafa-a944-49fc-a6ab-6ff6e70265f0" xsi:nil="true"/>
    <lcf76f155ced4ddcb4097134ff3c332f xmlns="bc4f33b0-c265-4e53-a548-e9a3a024e20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FE823617D4D74480F41D6248452F36" ma:contentTypeVersion="16" ma:contentTypeDescription="Ein neues Dokument erstellen." ma:contentTypeScope="" ma:versionID="011269efd0a71ee3bafea9fd973293c9">
  <xsd:schema xmlns:xsd="http://www.w3.org/2001/XMLSchema" xmlns:xs="http://www.w3.org/2001/XMLSchema" xmlns:p="http://schemas.microsoft.com/office/2006/metadata/properties" xmlns:ns2="bc4f33b0-c265-4e53-a548-e9a3a024e201" xmlns:ns3="854ceafa-a944-49fc-a6ab-6ff6e70265f0" targetNamespace="http://schemas.microsoft.com/office/2006/metadata/properties" ma:root="true" ma:fieldsID="4ba7130b50efee78d785cb021522ccff" ns2:_="" ns3:_="">
    <xsd:import namespace="bc4f33b0-c265-4e53-a548-e9a3a024e201"/>
    <xsd:import namespace="854ceafa-a944-49fc-a6ab-6ff6e7026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f33b0-c265-4e53-a548-e9a3a024e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3fc14ed8-35cc-4927-8164-2e7445d55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ceafa-a944-49fc-a6ab-6ff6e70265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e363d-1acd-4cd3-9876-916911c103da}" ma:internalName="TaxCatchAll" ma:showField="CatchAllData" ma:web="854ceafa-a944-49fc-a6ab-6ff6e7026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AC7D28-2598-4122-9833-8D85D566EC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2EFF8-6027-47E4-A1E3-99E1FF7FA894}">
  <ds:schemaRefs>
    <ds:schemaRef ds:uri="http://schemas.microsoft.com/office/2006/metadata/properties"/>
    <ds:schemaRef ds:uri="http://schemas.microsoft.com/office/infopath/2007/PartnerControls"/>
    <ds:schemaRef ds:uri="854ceafa-a944-49fc-a6ab-6ff6e70265f0"/>
    <ds:schemaRef ds:uri="bc4f33b0-c265-4e53-a548-e9a3a024e201"/>
  </ds:schemaRefs>
</ds:datastoreItem>
</file>

<file path=customXml/itemProps3.xml><?xml version="1.0" encoding="utf-8"?>
<ds:datastoreItem xmlns:ds="http://schemas.openxmlformats.org/officeDocument/2006/customXml" ds:itemID="{84920E46-A59D-47E0-A760-DECE14D486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5332B0-C1FF-410D-B9C0-E6654EB61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f33b0-c265-4e53-a548-e9a3a024e201"/>
    <ds:schemaRef ds:uri="854ceafa-a944-49fc-a6ab-6ff6e7026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Redesign 2019 - Kopie</Template>
  <TotalTime>0</TotalTime>
  <Pages>4</Pages>
  <Words>613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</dc:creator>
  <cp:keywords/>
  <dc:description/>
  <cp:lastModifiedBy>Gabriella Faragó</cp:lastModifiedBy>
  <cp:revision>44</cp:revision>
  <dcterms:created xsi:type="dcterms:W3CDTF">2026-07-07T13:40:00Z</dcterms:created>
  <dcterms:modified xsi:type="dcterms:W3CDTF">2026-07-09T12:52:00Z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0x01010028FE823617D4D74480F41D6248452F36</vt:lpwstr>
  </property>
  <property fmtid="{D5CDD505-2E9C-101B-9397-08002B2CF9AE}" pid="3" name="Order">
    <vt:r8>25000</vt:r8>
  </property>
  <property fmtid="{D5CDD505-2E9C-101B-9397-08002B2CF9AE}" pid="4" name="MediaServiceImageTags">
    <vt:lpwstr/>
  </property>
</Properties>
</file>